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0711136"/>
    <w:p w14:paraId="3F3FF032" w14:textId="77777777" w:rsidR="00741495" w:rsidRPr="000B3689" w:rsidRDefault="00264C16" w:rsidP="00CC56A1">
      <w:pPr>
        <w:pStyle w:val="CoverCourseTitle"/>
        <w:rPr>
          <w:highlight w:val="yellow"/>
        </w:rPr>
      </w:pPr>
      <w:sdt>
        <w:sdtPr>
          <w:rPr>
            <w:highlight w:val="yellow"/>
          </w:rPr>
          <w:alias w:val="Course Title"/>
          <w:tag w:val="Enter Course Title"/>
          <w:id w:val="218184971"/>
          <w:lock w:val="sdtLocked"/>
          <w:placeholder>
            <w:docPart w:val="EB5261F3E41D4F81B17E1741410D3EB8"/>
          </w:placeholder>
          <w15:color w:val="000000"/>
        </w:sdtPr>
        <w:sdtEndPr/>
        <w:sdtContent>
          <w:commentRangeStart w:id="1"/>
          <w:r w:rsidR="00244E4C" w:rsidRPr="00C306F3">
            <w:t xml:space="preserve">Enter </w:t>
          </w:r>
          <w:commentRangeEnd w:id="1"/>
          <w:r w:rsidR="00EF0D23">
            <w:rPr>
              <w:rStyle w:val="CommentReference"/>
              <w:rFonts w:asciiTheme="minorHAnsi" w:hAnsiTheme="minorHAnsi" w:cstheme="minorBidi"/>
            </w:rPr>
            <w:commentReference w:id="1"/>
          </w:r>
          <w:r w:rsidR="00244E4C" w:rsidRPr="00C306F3">
            <w:t>Course Title</w:t>
          </w:r>
        </w:sdtContent>
      </w:sdt>
      <w:r w:rsidR="002A17B5">
        <w:rPr>
          <w:noProof/>
        </w:rPr>
        <w:drawing>
          <wp:anchor distT="0" distB="0" distL="114300" distR="114300" simplePos="0" relativeHeight="251659264" behindDoc="1" locked="0" layoutInCell="1" allowOverlap="1" wp14:anchorId="680BC3EE" wp14:editId="2668662B">
            <wp:simplePos x="0" y="0"/>
            <wp:positionH relativeFrom="page">
              <wp:align>left</wp:align>
            </wp:positionH>
            <wp:positionV relativeFrom="page">
              <wp:align>top</wp:align>
            </wp:positionV>
            <wp:extent cx="7799832" cy="10076688"/>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99832" cy="1007668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2EE8E86" w14:textId="77777777" w:rsidR="00741495" w:rsidRPr="00923287" w:rsidRDefault="00264C16" w:rsidP="00923287">
      <w:pPr>
        <w:pStyle w:val="CourseNumber"/>
      </w:pPr>
      <w:sdt>
        <w:sdtPr>
          <w:rPr>
            <w:highlight w:val="yellow"/>
          </w:rPr>
          <w:alias w:val="Course Number"/>
          <w:tag w:val="Enter Course Number"/>
          <w:id w:val="752863554"/>
          <w:lock w:val="sdtLocked"/>
          <w:placeholder>
            <w:docPart w:val="4E52256B38874960B9E64CC360C674AB"/>
          </w:placeholder>
        </w:sdtPr>
        <w:sdtEndPr/>
        <w:sdtContent>
          <w:r w:rsidR="00244E4C" w:rsidRPr="00C306F3">
            <w:t>Enter Course Number</w:t>
          </w:r>
        </w:sdtContent>
      </w:sdt>
    </w:p>
    <w:p w14:paraId="64DE74C8" w14:textId="77777777" w:rsidR="00741495" w:rsidRPr="00923287" w:rsidRDefault="002E2451" w:rsidP="00A3462F">
      <w:pPr>
        <w:pStyle w:val="CoverSubhead"/>
        <w:outlineLvl w:val="9"/>
      </w:pPr>
      <w:r>
        <w:t>Course Design Document</w:t>
      </w:r>
      <w:commentRangeStart w:id="2"/>
    </w:p>
    <w:p w14:paraId="45330F26" w14:textId="77777777" w:rsidR="00CA4292" w:rsidRDefault="00264C16" w:rsidP="00493744">
      <w:pPr>
        <w:pStyle w:val="Coverdateandversion"/>
        <w:rPr>
          <w:highlight w:val="yellow"/>
        </w:rPr>
      </w:pPr>
      <w:sdt>
        <w:sdtPr>
          <w:rPr>
            <w:highlight w:val="yellow"/>
          </w:rPr>
          <w:id w:val="-410390767"/>
          <w:placeholder>
            <w:docPart w:val="4E52256B38874960B9E64CC360C674AB"/>
          </w:placeholder>
        </w:sdtPr>
        <w:sdtEndPr/>
        <w:sdtContent>
          <w:r w:rsidR="00C306F3" w:rsidRPr="00C306F3">
            <w:t>Enter Month and Year</w:t>
          </w:r>
        </w:sdtContent>
      </w:sdt>
    </w:p>
    <w:p w14:paraId="52D8ED42" w14:textId="77777777" w:rsidR="002A17B5" w:rsidRPr="0065671C" w:rsidRDefault="00264C16" w:rsidP="00493744">
      <w:pPr>
        <w:pStyle w:val="Coverdateandversion"/>
        <w:rPr>
          <w:highlight w:val="yellow"/>
        </w:rPr>
      </w:pPr>
      <w:sdt>
        <w:sdtPr>
          <w:rPr>
            <w:highlight w:val="yellow"/>
          </w:rPr>
          <w:id w:val="188889989"/>
          <w:placeholder>
            <w:docPart w:val="4E52256B38874960B9E64CC360C674AB"/>
          </w:placeholder>
        </w:sdtPr>
        <w:sdtEndPr/>
        <w:sdtContent>
          <w:r w:rsidR="00C306F3" w:rsidRPr="00C306F3">
            <w:t xml:space="preserve">Version </w:t>
          </w:r>
          <w:proofErr w:type="spellStart"/>
          <w:r w:rsidR="00C306F3" w:rsidRPr="00C306F3">
            <w:t>x.x</w:t>
          </w:r>
          <w:proofErr w:type="spellEnd"/>
        </w:sdtContent>
      </w:sdt>
      <w:commentRangeEnd w:id="2"/>
      <w:r w:rsidR="00EF0D23">
        <w:rPr>
          <w:rStyle w:val="CommentReference"/>
          <w:rFonts w:asciiTheme="minorHAnsi" w:hAnsiTheme="minorHAnsi" w:cstheme="minorBidi"/>
          <w:i w:val="0"/>
        </w:rPr>
        <w:commentReference w:id="2"/>
      </w:r>
    </w:p>
    <w:p w14:paraId="6712EF9D" w14:textId="77777777" w:rsidR="009E3FED" w:rsidRPr="00283F22" w:rsidRDefault="002A17B5" w:rsidP="0065671C">
      <w:pPr>
        <w:pStyle w:val="FrontCoverFEMAlogo"/>
        <w:sectPr w:rsidR="009E3FED" w:rsidRPr="00283F22" w:rsidSect="00AB1C31">
          <w:pgSz w:w="12240" w:h="15840"/>
          <w:pgMar w:top="8064" w:right="1440" w:bottom="1440" w:left="1440" w:header="720" w:footer="720" w:gutter="0"/>
          <w:pgNumType w:fmt="upperRoman"/>
          <w:cols w:space="720"/>
          <w:docGrid w:linePitch="360"/>
        </w:sectPr>
      </w:pPr>
      <w:r w:rsidRPr="0065671C">
        <w:drawing>
          <wp:inline distT="0" distB="0" distL="0" distR="0" wp14:anchorId="0E2437E5" wp14:editId="1E810F7B">
            <wp:extent cx="2578608" cy="913937"/>
            <wp:effectExtent l="0" t="0" r="0" b="635"/>
            <wp:docPr id="32" name="Picture 32" descr="The seal of the US Department of Homeland Security with the FEM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eal of the U.S. Department of Homeland Security with the FEMA wordmar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608" cy="913937"/>
                    </a:xfrm>
                    <a:prstGeom prst="rect">
                      <a:avLst/>
                    </a:prstGeom>
                  </pic:spPr>
                </pic:pic>
              </a:graphicData>
            </a:graphic>
          </wp:inline>
        </w:drawing>
      </w:r>
    </w:p>
    <w:p w14:paraId="5C7F56CA" w14:textId="77777777" w:rsidR="00741495" w:rsidRPr="005356C1" w:rsidRDefault="004C5404" w:rsidP="005356C1">
      <w:pPr>
        <w:pStyle w:val="Heading2"/>
      </w:pPr>
      <w:bookmarkStart w:id="4" w:name="_Toc101268134"/>
      <w:bookmarkStart w:id="5" w:name="_Toc120711137"/>
      <w:commentRangeStart w:id="6"/>
      <w:r w:rsidRPr="005356C1">
        <w:lastRenderedPageBreak/>
        <w:t>Table of Contents</w:t>
      </w:r>
      <w:bookmarkEnd w:id="4"/>
      <w:commentRangeEnd w:id="6"/>
      <w:r w:rsidR="00EF0D23" w:rsidRPr="005356C1">
        <w:rPr>
          <w:rStyle w:val="CommentReference"/>
          <w:sz w:val="32"/>
          <w:szCs w:val="26"/>
        </w:rPr>
        <w:commentReference w:id="6"/>
      </w:r>
      <w:bookmarkEnd w:id="5"/>
    </w:p>
    <w:p w14:paraId="597359ED" w14:textId="57AA5BFE" w:rsidR="00217497" w:rsidRDefault="00AB1C31">
      <w:pPr>
        <w:pStyle w:val="TOC1"/>
        <w:rPr>
          <w:rFonts w:asciiTheme="minorHAnsi" w:eastAsiaTheme="minorEastAsia" w:hAnsiTheme="minorHAnsi"/>
          <w:noProof/>
        </w:rPr>
      </w:pPr>
      <w:r>
        <w:fldChar w:fldCharType="begin"/>
      </w:r>
      <w:r>
        <w:instrText xml:space="preserve"> TOC \o "1-3" \h \z \u </w:instrText>
      </w:r>
      <w:r>
        <w:fldChar w:fldCharType="separate"/>
      </w:r>
      <w:hyperlink w:anchor="_Toc120711136" w:history="1">
        <w:r w:rsidR="00217497" w:rsidRPr="00895C5B">
          <w:rPr>
            <w:rStyle w:val="Hyperlink"/>
            <w:noProof/>
          </w:rPr>
          <w:t>Enter Course Title</w:t>
        </w:r>
        <w:r w:rsidR="00217497">
          <w:rPr>
            <w:noProof/>
            <w:webHidden/>
          </w:rPr>
          <w:tab/>
        </w:r>
        <w:r w:rsidR="00217497">
          <w:rPr>
            <w:noProof/>
            <w:webHidden/>
          </w:rPr>
          <w:fldChar w:fldCharType="begin"/>
        </w:r>
        <w:r w:rsidR="00217497">
          <w:rPr>
            <w:noProof/>
            <w:webHidden/>
          </w:rPr>
          <w:instrText xml:space="preserve"> PAGEREF _Toc120711136 \h </w:instrText>
        </w:r>
        <w:r w:rsidR="00217497">
          <w:rPr>
            <w:noProof/>
            <w:webHidden/>
          </w:rPr>
        </w:r>
        <w:r w:rsidR="00217497">
          <w:rPr>
            <w:noProof/>
            <w:webHidden/>
          </w:rPr>
          <w:fldChar w:fldCharType="separate"/>
        </w:r>
        <w:r w:rsidR="00217497">
          <w:rPr>
            <w:noProof/>
            <w:webHidden/>
          </w:rPr>
          <w:t>I</w:t>
        </w:r>
        <w:r w:rsidR="00217497">
          <w:rPr>
            <w:noProof/>
            <w:webHidden/>
          </w:rPr>
          <w:fldChar w:fldCharType="end"/>
        </w:r>
      </w:hyperlink>
    </w:p>
    <w:p w14:paraId="394DACDE" w14:textId="232B2B00" w:rsidR="00217497" w:rsidRDefault="00264C16">
      <w:pPr>
        <w:pStyle w:val="TOC2"/>
        <w:rPr>
          <w:rFonts w:asciiTheme="minorHAnsi" w:eastAsiaTheme="minorEastAsia" w:hAnsiTheme="minorHAnsi"/>
          <w:noProof/>
        </w:rPr>
      </w:pPr>
      <w:hyperlink w:anchor="_Toc120711137" w:history="1">
        <w:r w:rsidR="00217497" w:rsidRPr="00895C5B">
          <w:rPr>
            <w:rStyle w:val="Hyperlink"/>
            <w:noProof/>
          </w:rPr>
          <w:t>Table of Contents</w:t>
        </w:r>
        <w:r w:rsidR="00217497">
          <w:rPr>
            <w:noProof/>
            <w:webHidden/>
          </w:rPr>
          <w:tab/>
        </w:r>
        <w:r w:rsidR="00217497">
          <w:rPr>
            <w:noProof/>
            <w:webHidden/>
          </w:rPr>
          <w:fldChar w:fldCharType="begin"/>
        </w:r>
        <w:r w:rsidR="00217497">
          <w:rPr>
            <w:noProof/>
            <w:webHidden/>
          </w:rPr>
          <w:instrText xml:space="preserve"> PAGEREF _Toc120711137 \h </w:instrText>
        </w:r>
        <w:r w:rsidR="00217497">
          <w:rPr>
            <w:noProof/>
            <w:webHidden/>
          </w:rPr>
        </w:r>
        <w:r w:rsidR="00217497">
          <w:rPr>
            <w:noProof/>
            <w:webHidden/>
          </w:rPr>
          <w:fldChar w:fldCharType="separate"/>
        </w:r>
        <w:r w:rsidR="00217497">
          <w:rPr>
            <w:noProof/>
            <w:webHidden/>
          </w:rPr>
          <w:t>i</w:t>
        </w:r>
        <w:r w:rsidR="00217497">
          <w:rPr>
            <w:noProof/>
            <w:webHidden/>
          </w:rPr>
          <w:fldChar w:fldCharType="end"/>
        </w:r>
      </w:hyperlink>
    </w:p>
    <w:p w14:paraId="73ED9D55" w14:textId="06B01E62" w:rsidR="00217497" w:rsidRDefault="00264C16">
      <w:pPr>
        <w:pStyle w:val="TOC2"/>
        <w:rPr>
          <w:rFonts w:asciiTheme="minorHAnsi" w:eastAsiaTheme="minorEastAsia" w:hAnsiTheme="minorHAnsi"/>
          <w:noProof/>
        </w:rPr>
      </w:pPr>
      <w:hyperlink w:anchor="_Toc120711138" w:history="1">
        <w:r w:rsidR="00217497" w:rsidRPr="00895C5B">
          <w:rPr>
            <w:rStyle w:val="Hyperlink"/>
            <w:noProof/>
          </w:rPr>
          <w:t>Course Description</w:t>
        </w:r>
        <w:r w:rsidR="00217497">
          <w:rPr>
            <w:noProof/>
            <w:webHidden/>
          </w:rPr>
          <w:tab/>
        </w:r>
        <w:r w:rsidR="00217497">
          <w:rPr>
            <w:noProof/>
            <w:webHidden/>
          </w:rPr>
          <w:fldChar w:fldCharType="begin"/>
        </w:r>
        <w:r w:rsidR="00217497">
          <w:rPr>
            <w:noProof/>
            <w:webHidden/>
          </w:rPr>
          <w:instrText xml:space="preserve"> PAGEREF _Toc120711138 \h </w:instrText>
        </w:r>
        <w:r w:rsidR="00217497">
          <w:rPr>
            <w:noProof/>
            <w:webHidden/>
          </w:rPr>
        </w:r>
        <w:r w:rsidR="00217497">
          <w:rPr>
            <w:noProof/>
            <w:webHidden/>
          </w:rPr>
          <w:fldChar w:fldCharType="separate"/>
        </w:r>
        <w:r w:rsidR="00217497">
          <w:rPr>
            <w:noProof/>
            <w:webHidden/>
          </w:rPr>
          <w:t>1</w:t>
        </w:r>
        <w:r w:rsidR="00217497">
          <w:rPr>
            <w:noProof/>
            <w:webHidden/>
          </w:rPr>
          <w:fldChar w:fldCharType="end"/>
        </w:r>
      </w:hyperlink>
    </w:p>
    <w:p w14:paraId="7DB9BA2A" w14:textId="15D6BBBB" w:rsidR="00217497" w:rsidRDefault="00264C16">
      <w:pPr>
        <w:pStyle w:val="TOC3"/>
        <w:rPr>
          <w:rFonts w:asciiTheme="minorHAnsi" w:eastAsiaTheme="minorEastAsia" w:hAnsiTheme="minorHAnsi"/>
          <w:noProof/>
        </w:rPr>
      </w:pPr>
      <w:hyperlink w:anchor="_Toc120711139" w:history="1">
        <w:r w:rsidR="00217497" w:rsidRPr="00895C5B">
          <w:rPr>
            <w:rStyle w:val="Hyperlink"/>
            <w:noProof/>
          </w:rPr>
          <w:t>Overview</w:t>
        </w:r>
        <w:r w:rsidR="00217497">
          <w:rPr>
            <w:noProof/>
            <w:webHidden/>
          </w:rPr>
          <w:tab/>
        </w:r>
        <w:r w:rsidR="00217497">
          <w:rPr>
            <w:noProof/>
            <w:webHidden/>
          </w:rPr>
          <w:fldChar w:fldCharType="begin"/>
        </w:r>
        <w:r w:rsidR="00217497">
          <w:rPr>
            <w:noProof/>
            <w:webHidden/>
          </w:rPr>
          <w:instrText xml:space="preserve"> PAGEREF _Toc120711139 \h </w:instrText>
        </w:r>
        <w:r w:rsidR="00217497">
          <w:rPr>
            <w:noProof/>
            <w:webHidden/>
          </w:rPr>
        </w:r>
        <w:r w:rsidR="00217497">
          <w:rPr>
            <w:noProof/>
            <w:webHidden/>
          </w:rPr>
          <w:fldChar w:fldCharType="separate"/>
        </w:r>
        <w:r w:rsidR="00217497">
          <w:rPr>
            <w:noProof/>
            <w:webHidden/>
          </w:rPr>
          <w:t>1</w:t>
        </w:r>
        <w:r w:rsidR="00217497">
          <w:rPr>
            <w:noProof/>
            <w:webHidden/>
          </w:rPr>
          <w:fldChar w:fldCharType="end"/>
        </w:r>
      </w:hyperlink>
    </w:p>
    <w:p w14:paraId="5927D9DD" w14:textId="2E586A22" w:rsidR="00217497" w:rsidRDefault="00264C16">
      <w:pPr>
        <w:pStyle w:val="TOC3"/>
        <w:rPr>
          <w:rFonts w:asciiTheme="minorHAnsi" w:eastAsiaTheme="minorEastAsia" w:hAnsiTheme="minorHAnsi"/>
          <w:noProof/>
        </w:rPr>
      </w:pPr>
      <w:hyperlink w:anchor="_Toc120711140" w:history="1">
        <w:r w:rsidR="00217497" w:rsidRPr="00895C5B">
          <w:rPr>
            <w:rStyle w:val="Hyperlink"/>
            <w:noProof/>
          </w:rPr>
          <w:t>Scope</w:t>
        </w:r>
        <w:r w:rsidR="00217497">
          <w:rPr>
            <w:noProof/>
            <w:webHidden/>
          </w:rPr>
          <w:tab/>
        </w:r>
        <w:r w:rsidR="00217497">
          <w:rPr>
            <w:noProof/>
            <w:webHidden/>
          </w:rPr>
          <w:fldChar w:fldCharType="begin"/>
        </w:r>
        <w:r w:rsidR="00217497">
          <w:rPr>
            <w:noProof/>
            <w:webHidden/>
          </w:rPr>
          <w:instrText xml:space="preserve"> PAGEREF _Toc120711140 \h </w:instrText>
        </w:r>
        <w:r w:rsidR="00217497">
          <w:rPr>
            <w:noProof/>
            <w:webHidden/>
          </w:rPr>
        </w:r>
        <w:r w:rsidR="00217497">
          <w:rPr>
            <w:noProof/>
            <w:webHidden/>
          </w:rPr>
          <w:fldChar w:fldCharType="separate"/>
        </w:r>
        <w:r w:rsidR="00217497">
          <w:rPr>
            <w:noProof/>
            <w:webHidden/>
          </w:rPr>
          <w:t>1</w:t>
        </w:r>
        <w:r w:rsidR="00217497">
          <w:rPr>
            <w:noProof/>
            <w:webHidden/>
          </w:rPr>
          <w:fldChar w:fldCharType="end"/>
        </w:r>
      </w:hyperlink>
    </w:p>
    <w:p w14:paraId="68DDCFD2" w14:textId="05D1B39B" w:rsidR="00217497" w:rsidRDefault="00264C16">
      <w:pPr>
        <w:pStyle w:val="TOC3"/>
        <w:rPr>
          <w:rFonts w:asciiTheme="minorHAnsi" w:eastAsiaTheme="minorEastAsia" w:hAnsiTheme="minorHAnsi"/>
          <w:noProof/>
        </w:rPr>
      </w:pPr>
      <w:hyperlink w:anchor="_Toc120711141" w:history="1">
        <w:r w:rsidR="00217497" w:rsidRPr="00895C5B">
          <w:rPr>
            <w:rStyle w:val="Hyperlink"/>
            <w:noProof/>
          </w:rPr>
          <w:t>Target Audience</w:t>
        </w:r>
        <w:r w:rsidR="00217497">
          <w:rPr>
            <w:noProof/>
            <w:webHidden/>
          </w:rPr>
          <w:tab/>
        </w:r>
        <w:r w:rsidR="00217497">
          <w:rPr>
            <w:noProof/>
            <w:webHidden/>
          </w:rPr>
          <w:fldChar w:fldCharType="begin"/>
        </w:r>
        <w:r w:rsidR="00217497">
          <w:rPr>
            <w:noProof/>
            <w:webHidden/>
          </w:rPr>
          <w:instrText xml:space="preserve"> PAGEREF _Toc120711141 \h </w:instrText>
        </w:r>
        <w:r w:rsidR="00217497">
          <w:rPr>
            <w:noProof/>
            <w:webHidden/>
          </w:rPr>
        </w:r>
        <w:r w:rsidR="00217497">
          <w:rPr>
            <w:noProof/>
            <w:webHidden/>
          </w:rPr>
          <w:fldChar w:fldCharType="separate"/>
        </w:r>
        <w:r w:rsidR="00217497">
          <w:rPr>
            <w:noProof/>
            <w:webHidden/>
          </w:rPr>
          <w:t>1</w:t>
        </w:r>
        <w:r w:rsidR="00217497">
          <w:rPr>
            <w:noProof/>
            <w:webHidden/>
          </w:rPr>
          <w:fldChar w:fldCharType="end"/>
        </w:r>
      </w:hyperlink>
    </w:p>
    <w:p w14:paraId="207A91A5" w14:textId="3D0B3668" w:rsidR="00217497" w:rsidRDefault="00264C16">
      <w:pPr>
        <w:pStyle w:val="TOC3"/>
        <w:rPr>
          <w:rFonts w:asciiTheme="minorHAnsi" w:eastAsiaTheme="minorEastAsia" w:hAnsiTheme="minorHAnsi"/>
          <w:noProof/>
        </w:rPr>
      </w:pPr>
      <w:hyperlink w:anchor="_Toc120711142" w:history="1">
        <w:r w:rsidR="00217497" w:rsidRPr="00895C5B">
          <w:rPr>
            <w:rStyle w:val="Hyperlink"/>
            <w:noProof/>
          </w:rPr>
          <w:t>Prerequisites</w:t>
        </w:r>
        <w:r w:rsidR="00217497">
          <w:rPr>
            <w:noProof/>
            <w:webHidden/>
          </w:rPr>
          <w:tab/>
        </w:r>
        <w:r w:rsidR="00217497">
          <w:rPr>
            <w:noProof/>
            <w:webHidden/>
          </w:rPr>
          <w:fldChar w:fldCharType="begin"/>
        </w:r>
        <w:r w:rsidR="00217497">
          <w:rPr>
            <w:noProof/>
            <w:webHidden/>
          </w:rPr>
          <w:instrText xml:space="preserve"> PAGEREF _Toc120711142 \h </w:instrText>
        </w:r>
        <w:r w:rsidR="00217497">
          <w:rPr>
            <w:noProof/>
            <w:webHidden/>
          </w:rPr>
        </w:r>
        <w:r w:rsidR="00217497">
          <w:rPr>
            <w:noProof/>
            <w:webHidden/>
          </w:rPr>
          <w:fldChar w:fldCharType="separate"/>
        </w:r>
        <w:r w:rsidR="00217497">
          <w:rPr>
            <w:noProof/>
            <w:webHidden/>
          </w:rPr>
          <w:t>1</w:t>
        </w:r>
        <w:r w:rsidR="00217497">
          <w:rPr>
            <w:noProof/>
            <w:webHidden/>
          </w:rPr>
          <w:fldChar w:fldCharType="end"/>
        </w:r>
      </w:hyperlink>
    </w:p>
    <w:p w14:paraId="19321F11" w14:textId="3137E010" w:rsidR="00217497" w:rsidRDefault="00264C16">
      <w:pPr>
        <w:pStyle w:val="TOC3"/>
        <w:rPr>
          <w:rFonts w:asciiTheme="minorHAnsi" w:eastAsiaTheme="minorEastAsia" w:hAnsiTheme="minorHAnsi"/>
          <w:noProof/>
        </w:rPr>
      </w:pPr>
      <w:hyperlink w:anchor="_Toc120711143" w:history="1">
        <w:r w:rsidR="00217497" w:rsidRPr="00895C5B">
          <w:rPr>
            <w:rStyle w:val="Hyperlink"/>
            <w:noProof/>
          </w:rPr>
          <w:t>Course Length</w:t>
        </w:r>
        <w:r w:rsidR="00217497">
          <w:rPr>
            <w:noProof/>
            <w:webHidden/>
          </w:rPr>
          <w:tab/>
        </w:r>
        <w:r w:rsidR="00217497">
          <w:rPr>
            <w:noProof/>
            <w:webHidden/>
          </w:rPr>
          <w:fldChar w:fldCharType="begin"/>
        </w:r>
        <w:r w:rsidR="00217497">
          <w:rPr>
            <w:noProof/>
            <w:webHidden/>
          </w:rPr>
          <w:instrText xml:space="preserve"> PAGEREF _Toc120711143 \h </w:instrText>
        </w:r>
        <w:r w:rsidR="00217497">
          <w:rPr>
            <w:noProof/>
            <w:webHidden/>
          </w:rPr>
        </w:r>
        <w:r w:rsidR="00217497">
          <w:rPr>
            <w:noProof/>
            <w:webHidden/>
          </w:rPr>
          <w:fldChar w:fldCharType="separate"/>
        </w:r>
        <w:r w:rsidR="00217497">
          <w:rPr>
            <w:noProof/>
            <w:webHidden/>
          </w:rPr>
          <w:t>1</w:t>
        </w:r>
        <w:r w:rsidR="00217497">
          <w:rPr>
            <w:noProof/>
            <w:webHidden/>
          </w:rPr>
          <w:fldChar w:fldCharType="end"/>
        </w:r>
      </w:hyperlink>
    </w:p>
    <w:p w14:paraId="32DE8487" w14:textId="5951685F" w:rsidR="00217497" w:rsidRDefault="00264C16">
      <w:pPr>
        <w:pStyle w:val="TOC3"/>
        <w:rPr>
          <w:rFonts w:asciiTheme="minorHAnsi" w:eastAsiaTheme="minorEastAsia" w:hAnsiTheme="minorHAnsi"/>
          <w:noProof/>
        </w:rPr>
      </w:pPr>
      <w:hyperlink w:anchor="_Toc120711144" w:history="1">
        <w:r w:rsidR="00217497" w:rsidRPr="00895C5B">
          <w:rPr>
            <w:rStyle w:val="Hyperlink"/>
            <w:noProof/>
          </w:rPr>
          <w:t>Required Materials/Facilities</w:t>
        </w:r>
        <w:r w:rsidR="00217497">
          <w:rPr>
            <w:noProof/>
            <w:webHidden/>
          </w:rPr>
          <w:tab/>
        </w:r>
        <w:r w:rsidR="00217497">
          <w:rPr>
            <w:noProof/>
            <w:webHidden/>
          </w:rPr>
          <w:fldChar w:fldCharType="begin"/>
        </w:r>
        <w:r w:rsidR="00217497">
          <w:rPr>
            <w:noProof/>
            <w:webHidden/>
          </w:rPr>
          <w:instrText xml:space="preserve"> PAGEREF _Toc120711144 \h </w:instrText>
        </w:r>
        <w:r w:rsidR="00217497">
          <w:rPr>
            <w:noProof/>
            <w:webHidden/>
          </w:rPr>
        </w:r>
        <w:r w:rsidR="00217497">
          <w:rPr>
            <w:noProof/>
            <w:webHidden/>
          </w:rPr>
          <w:fldChar w:fldCharType="separate"/>
        </w:r>
        <w:r w:rsidR="00217497">
          <w:rPr>
            <w:noProof/>
            <w:webHidden/>
          </w:rPr>
          <w:t>1</w:t>
        </w:r>
        <w:r w:rsidR="00217497">
          <w:rPr>
            <w:noProof/>
            <w:webHidden/>
          </w:rPr>
          <w:fldChar w:fldCharType="end"/>
        </w:r>
      </w:hyperlink>
    </w:p>
    <w:p w14:paraId="1D8EEF1C" w14:textId="4AB059B2" w:rsidR="00217497" w:rsidRDefault="00264C16">
      <w:pPr>
        <w:pStyle w:val="TOC3"/>
        <w:rPr>
          <w:rFonts w:asciiTheme="minorHAnsi" w:eastAsiaTheme="minorEastAsia" w:hAnsiTheme="minorHAnsi"/>
          <w:noProof/>
        </w:rPr>
      </w:pPr>
      <w:hyperlink w:anchor="_Toc120711145" w:history="1">
        <w:r w:rsidR="00217497" w:rsidRPr="00895C5B">
          <w:rPr>
            <w:rStyle w:val="Hyperlink"/>
            <w:noProof/>
          </w:rPr>
          <w:t>Testing/Certification</w:t>
        </w:r>
        <w:r w:rsidR="00217497">
          <w:rPr>
            <w:noProof/>
            <w:webHidden/>
          </w:rPr>
          <w:tab/>
        </w:r>
        <w:r w:rsidR="00217497">
          <w:rPr>
            <w:noProof/>
            <w:webHidden/>
          </w:rPr>
          <w:fldChar w:fldCharType="begin"/>
        </w:r>
        <w:r w:rsidR="00217497">
          <w:rPr>
            <w:noProof/>
            <w:webHidden/>
          </w:rPr>
          <w:instrText xml:space="preserve"> PAGEREF _Toc120711145 \h </w:instrText>
        </w:r>
        <w:r w:rsidR="00217497">
          <w:rPr>
            <w:noProof/>
            <w:webHidden/>
          </w:rPr>
        </w:r>
        <w:r w:rsidR="00217497">
          <w:rPr>
            <w:noProof/>
            <w:webHidden/>
          </w:rPr>
          <w:fldChar w:fldCharType="separate"/>
        </w:r>
        <w:r w:rsidR="00217497">
          <w:rPr>
            <w:noProof/>
            <w:webHidden/>
          </w:rPr>
          <w:t>1</w:t>
        </w:r>
        <w:r w:rsidR="00217497">
          <w:rPr>
            <w:noProof/>
            <w:webHidden/>
          </w:rPr>
          <w:fldChar w:fldCharType="end"/>
        </w:r>
      </w:hyperlink>
    </w:p>
    <w:p w14:paraId="0F77C444" w14:textId="1FC73CBB" w:rsidR="00217497" w:rsidRDefault="00264C16">
      <w:pPr>
        <w:pStyle w:val="TOC3"/>
        <w:rPr>
          <w:rFonts w:asciiTheme="minorHAnsi" w:eastAsiaTheme="minorEastAsia" w:hAnsiTheme="minorHAnsi"/>
          <w:noProof/>
        </w:rPr>
      </w:pPr>
      <w:hyperlink w:anchor="_Toc120711146" w:history="1">
        <w:r w:rsidR="00217497" w:rsidRPr="00895C5B">
          <w:rPr>
            <w:rStyle w:val="Hyperlink"/>
            <w:noProof/>
          </w:rPr>
          <w:t>Evaluation Strategy</w:t>
        </w:r>
        <w:r w:rsidR="00217497">
          <w:rPr>
            <w:noProof/>
            <w:webHidden/>
          </w:rPr>
          <w:tab/>
        </w:r>
        <w:r w:rsidR="00217497">
          <w:rPr>
            <w:noProof/>
            <w:webHidden/>
          </w:rPr>
          <w:fldChar w:fldCharType="begin"/>
        </w:r>
        <w:r w:rsidR="00217497">
          <w:rPr>
            <w:noProof/>
            <w:webHidden/>
          </w:rPr>
          <w:instrText xml:space="preserve"> PAGEREF _Toc120711146 \h </w:instrText>
        </w:r>
        <w:r w:rsidR="00217497">
          <w:rPr>
            <w:noProof/>
            <w:webHidden/>
          </w:rPr>
        </w:r>
        <w:r w:rsidR="00217497">
          <w:rPr>
            <w:noProof/>
            <w:webHidden/>
          </w:rPr>
          <w:fldChar w:fldCharType="separate"/>
        </w:r>
        <w:r w:rsidR="00217497">
          <w:rPr>
            <w:noProof/>
            <w:webHidden/>
          </w:rPr>
          <w:t>1</w:t>
        </w:r>
        <w:r w:rsidR="00217497">
          <w:rPr>
            <w:noProof/>
            <w:webHidden/>
          </w:rPr>
          <w:fldChar w:fldCharType="end"/>
        </w:r>
      </w:hyperlink>
    </w:p>
    <w:p w14:paraId="00B115EF" w14:textId="44AE613A" w:rsidR="00217497" w:rsidRDefault="00264C16">
      <w:pPr>
        <w:pStyle w:val="TOC2"/>
        <w:rPr>
          <w:rFonts w:asciiTheme="minorHAnsi" w:eastAsiaTheme="minorEastAsia" w:hAnsiTheme="minorHAnsi"/>
          <w:noProof/>
        </w:rPr>
      </w:pPr>
      <w:hyperlink w:anchor="_Toc120711147" w:history="1">
        <w:r w:rsidR="00217497" w:rsidRPr="00895C5B">
          <w:rPr>
            <w:rStyle w:val="Hyperlink"/>
            <w:noProof/>
          </w:rPr>
          <w:t>Course Progression (WBT Only)</w:t>
        </w:r>
        <w:r w:rsidR="00217497">
          <w:rPr>
            <w:noProof/>
            <w:webHidden/>
          </w:rPr>
          <w:tab/>
        </w:r>
        <w:r w:rsidR="00217497">
          <w:rPr>
            <w:noProof/>
            <w:webHidden/>
          </w:rPr>
          <w:fldChar w:fldCharType="begin"/>
        </w:r>
        <w:r w:rsidR="00217497">
          <w:rPr>
            <w:noProof/>
            <w:webHidden/>
          </w:rPr>
          <w:instrText xml:space="preserve"> PAGEREF _Toc120711147 \h </w:instrText>
        </w:r>
        <w:r w:rsidR="00217497">
          <w:rPr>
            <w:noProof/>
            <w:webHidden/>
          </w:rPr>
        </w:r>
        <w:r w:rsidR="00217497">
          <w:rPr>
            <w:noProof/>
            <w:webHidden/>
          </w:rPr>
          <w:fldChar w:fldCharType="separate"/>
        </w:r>
        <w:r w:rsidR="00217497">
          <w:rPr>
            <w:noProof/>
            <w:webHidden/>
          </w:rPr>
          <w:t>2</w:t>
        </w:r>
        <w:r w:rsidR="00217497">
          <w:rPr>
            <w:noProof/>
            <w:webHidden/>
          </w:rPr>
          <w:fldChar w:fldCharType="end"/>
        </w:r>
      </w:hyperlink>
    </w:p>
    <w:p w14:paraId="24A33244" w14:textId="27FB5784" w:rsidR="00217497" w:rsidRDefault="00264C16">
      <w:pPr>
        <w:pStyle w:val="TOC2"/>
        <w:rPr>
          <w:rFonts w:asciiTheme="minorHAnsi" w:eastAsiaTheme="minorEastAsia" w:hAnsiTheme="minorHAnsi"/>
          <w:noProof/>
        </w:rPr>
      </w:pPr>
      <w:hyperlink w:anchor="_Toc120711148" w:history="1">
        <w:r w:rsidR="00217497" w:rsidRPr="00895C5B">
          <w:rPr>
            <w:rStyle w:val="Hyperlink"/>
            <w:noProof/>
          </w:rPr>
          <w:t>Course Design Matrix</w:t>
        </w:r>
        <w:r w:rsidR="00217497">
          <w:rPr>
            <w:noProof/>
            <w:webHidden/>
          </w:rPr>
          <w:tab/>
        </w:r>
        <w:r w:rsidR="00217497">
          <w:rPr>
            <w:noProof/>
            <w:webHidden/>
          </w:rPr>
          <w:fldChar w:fldCharType="begin"/>
        </w:r>
        <w:r w:rsidR="00217497">
          <w:rPr>
            <w:noProof/>
            <w:webHidden/>
          </w:rPr>
          <w:instrText xml:space="preserve"> PAGEREF _Toc120711148 \h </w:instrText>
        </w:r>
        <w:r w:rsidR="00217497">
          <w:rPr>
            <w:noProof/>
            <w:webHidden/>
          </w:rPr>
        </w:r>
        <w:r w:rsidR="00217497">
          <w:rPr>
            <w:noProof/>
            <w:webHidden/>
          </w:rPr>
          <w:fldChar w:fldCharType="separate"/>
        </w:r>
        <w:r w:rsidR="00217497">
          <w:rPr>
            <w:noProof/>
            <w:webHidden/>
          </w:rPr>
          <w:t>3</w:t>
        </w:r>
        <w:r w:rsidR="00217497">
          <w:rPr>
            <w:noProof/>
            <w:webHidden/>
          </w:rPr>
          <w:fldChar w:fldCharType="end"/>
        </w:r>
      </w:hyperlink>
    </w:p>
    <w:p w14:paraId="23CC1646" w14:textId="3F398476" w:rsidR="00217497" w:rsidRDefault="00264C16">
      <w:pPr>
        <w:pStyle w:val="TOC3"/>
        <w:rPr>
          <w:rFonts w:asciiTheme="minorHAnsi" w:eastAsiaTheme="minorEastAsia" w:hAnsiTheme="minorHAnsi"/>
          <w:noProof/>
        </w:rPr>
      </w:pPr>
      <w:hyperlink w:anchor="_Toc120711149" w:history="1">
        <w:r w:rsidR="00217497" w:rsidRPr="00895C5B">
          <w:rPr>
            <w:rStyle w:val="Hyperlink"/>
            <w:noProof/>
          </w:rPr>
          <w:t>[Module #: Title]</w:t>
        </w:r>
        <w:r w:rsidR="00217497">
          <w:rPr>
            <w:noProof/>
            <w:webHidden/>
          </w:rPr>
          <w:tab/>
        </w:r>
        <w:r w:rsidR="00217497">
          <w:rPr>
            <w:noProof/>
            <w:webHidden/>
          </w:rPr>
          <w:fldChar w:fldCharType="begin"/>
        </w:r>
        <w:r w:rsidR="00217497">
          <w:rPr>
            <w:noProof/>
            <w:webHidden/>
          </w:rPr>
          <w:instrText xml:space="preserve"> PAGEREF _Toc120711149 \h </w:instrText>
        </w:r>
        <w:r w:rsidR="00217497">
          <w:rPr>
            <w:noProof/>
            <w:webHidden/>
          </w:rPr>
        </w:r>
        <w:r w:rsidR="00217497">
          <w:rPr>
            <w:noProof/>
            <w:webHidden/>
          </w:rPr>
          <w:fldChar w:fldCharType="separate"/>
        </w:r>
        <w:r w:rsidR="00217497">
          <w:rPr>
            <w:noProof/>
            <w:webHidden/>
          </w:rPr>
          <w:t>3</w:t>
        </w:r>
        <w:r w:rsidR="00217497">
          <w:rPr>
            <w:noProof/>
            <w:webHidden/>
          </w:rPr>
          <w:fldChar w:fldCharType="end"/>
        </w:r>
      </w:hyperlink>
    </w:p>
    <w:p w14:paraId="677F49EA" w14:textId="2AA8B07C" w:rsidR="00217497" w:rsidRDefault="00264C16">
      <w:pPr>
        <w:pStyle w:val="TOC2"/>
        <w:rPr>
          <w:rFonts w:asciiTheme="minorHAnsi" w:eastAsiaTheme="minorEastAsia" w:hAnsiTheme="minorHAnsi"/>
          <w:noProof/>
        </w:rPr>
      </w:pPr>
      <w:hyperlink w:anchor="_Toc120711150" w:history="1">
        <w:r w:rsidR="00217497" w:rsidRPr="00895C5B">
          <w:rPr>
            <w:rStyle w:val="Hyperlink"/>
            <w:noProof/>
          </w:rPr>
          <w:t>Course Agenda</w:t>
        </w:r>
        <w:r w:rsidR="00217497">
          <w:rPr>
            <w:noProof/>
            <w:webHidden/>
          </w:rPr>
          <w:tab/>
        </w:r>
        <w:r w:rsidR="00217497">
          <w:rPr>
            <w:noProof/>
            <w:webHidden/>
          </w:rPr>
          <w:fldChar w:fldCharType="begin"/>
        </w:r>
        <w:r w:rsidR="00217497">
          <w:rPr>
            <w:noProof/>
            <w:webHidden/>
          </w:rPr>
          <w:instrText xml:space="preserve"> PAGEREF _Toc120711150 \h </w:instrText>
        </w:r>
        <w:r w:rsidR="00217497">
          <w:rPr>
            <w:noProof/>
            <w:webHidden/>
          </w:rPr>
        </w:r>
        <w:r w:rsidR="00217497">
          <w:rPr>
            <w:noProof/>
            <w:webHidden/>
          </w:rPr>
          <w:fldChar w:fldCharType="separate"/>
        </w:r>
        <w:r w:rsidR="00217497">
          <w:rPr>
            <w:noProof/>
            <w:webHidden/>
          </w:rPr>
          <w:t>4</w:t>
        </w:r>
        <w:r w:rsidR="00217497">
          <w:rPr>
            <w:noProof/>
            <w:webHidden/>
          </w:rPr>
          <w:fldChar w:fldCharType="end"/>
        </w:r>
      </w:hyperlink>
    </w:p>
    <w:p w14:paraId="19438D55" w14:textId="6D34E1F8" w:rsidR="00217497" w:rsidRDefault="00264C16">
      <w:pPr>
        <w:pStyle w:val="TOC2"/>
        <w:rPr>
          <w:rFonts w:asciiTheme="minorHAnsi" w:eastAsiaTheme="minorEastAsia" w:hAnsiTheme="minorHAnsi"/>
          <w:noProof/>
        </w:rPr>
      </w:pPr>
      <w:hyperlink w:anchor="_Toc120711151" w:history="1">
        <w:r w:rsidR="00217497" w:rsidRPr="00895C5B">
          <w:rPr>
            <w:rStyle w:val="Hyperlink"/>
            <w:noProof/>
          </w:rPr>
          <w:t>Estimated Contact Time (WBT Only)</w:t>
        </w:r>
        <w:r w:rsidR="00217497">
          <w:rPr>
            <w:noProof/>
            <w:webHidden/>
          </w:rPr>
          <w:tab/>
        </w:r>
        <w:r w:rsidR="00217497">
          <w:rPr>
            <w:noProof/>
            <w:webHidden/>
          </w:rPr>
          <w:fldChar w:fldCharType="begin"/>
        </w:r>
        <w:r w:rsidR="00217497">
          <w:rPr>
            <w:noProof/>
            <w:webHidden/>
          </w:rPr>
          <w:instrText xml:space="preserve"> PAGEREF _Toc120711151 \h </w:instrText>
        </w:r>
        <w:r w:rsidR="00217497">
          <w:rPr>
            <w:noProof/>
            <w:webHidden/>
          </w:rPr>
        </w:r>
        <w:r w:rsidR="00217497">
          <w:rPr>
            <w:noProof/>
            <w:webHidden/>
          </w:rPr>
          <w:fldChar w:fldCharType="separate"/>
        </w:r>
        <w:r w:rsidR="00217497">
          <w:rPr>
            <w:noProof/>
            <w:webHidden/>
          </w:rPr>
          <w:t>5</w:t>
        </w:r>
        <w:r w:rsidR="00217497">
          <w:rPr>
            <w:noProof/>
            <w:webHidden/>
          </w:rPr>
          <w:fldChar w:fldCharType="end"/>
        </w:r>
      </w:hyperlink>
    </w:p>
    <w:p w14:paraId="4F91C6A7" w14:textId="57744857" w:rsidR="00217497" w:rsidRDefault="00264C16">
      <w:pPr>
        <w:pStyle w:val="TOC3"/>
        <w:rPr>
          <w:rFonts w:asciiTheme="minorHAnsi" w:eastAsiaTheme="minorEastAsia" w:hAnsiTheme="minorHAnsi"/>
          <w:noProof/>
        </w:rPr>
      </w:pPr>
      <w:hyperlink w:anchor="_Toc120711152" w:history="1">
        <w:r w:rsidR="00217497" w:rsidRPr="00895C5B">
          <w:rPr>
            <w:rStyle w:val="Hyperlink"/>
            <w:noProof/>
          </w:rPr>
          <w:t>[Module #: Title]</w:t>
        </w:r>
        <w:r w:rsidR="00217497">
          <w:rPr>
            <w:noProof/>
            <w:webHidden/>
          </w:rPr>
          <w:tab/>
        </w:r>
        <w:r w:rsidR="00217497">
          <w:rPr>
            <w:noProof/>
            <w:webHidden/>
          </w:rPr>
          <w:fldChar w:fldCharType="begin"/>
        </w:r>
        <w:r w:rsidR="00217497">
          <w:rPr>
            <w:noProof/>
            <w:webHidden/>
          </w:rPr>
          <w:instrText xml:space="preserve"> PAGEREF _Toc120711152 \h </w:instrText>
        </w:r>
        <w:r w:rsidR="00217497">
          <w:rPr>
            <w:noProof/>
            <w:webHidden/>
          </w:rPr>
        </w:r>
        <w:r w:rsidR="00217497">
          <w:rPr>
            <w:noProof/>
            <w:webHidden/>
          </w:rPr>
          <w:fldChar w:fldCharType="separate"/>
        </w:r>
        <w:r w:rsidR="00217497">
          <w:rPr>
            <w:noProof/>
            <w:webHidden/>
          </w:rPr>
          <w:t>5</w:t>
        </w:r>
        <w:r w:rsidR="00217497">
          <w:rPr>
            <w:noProof/>
            <w:webHidden/>
          </w:rPr>
          <w:fldChar w:fldCharType="end"/>
        </w:r>
      </w:hyperlink>
    </w:p>
    <w:p w14:paraId="267EC72A" w14:textId="3B3060DE" w:rsidR="00217497" w:rsidRDefault="00264C16">
      <w:pPr>
        <w:pStyle w:val="TOC3"/>
        <w:rPr>
          <w:rFonts w:asciiTheme="minorHAnsi" w:eastAsiaTheme="minorEastAsia" w:hAnsiTheme="minorHAnsi"/>
          <w:noProof/>
        </w:rPr>
      </w:pPr>
      <w:hyperlink w:anchor="_Toc120711153" w:history="1">
        <w:r w:rsidR="00217497" w:rsidRPr="00895C5B">
          <w:rPr>
            <w:rStyle w:val="Hyperlink"/>
            <w:noProof/>
          </w:rPr>
          <w:t>[Enter the Modules/Lessons Title]</w:t>
        </w:r>
        <w:r w:rsidR="00217497">
          <w:rPr>
            <w:noProof/>
            <w:webHidden/>
          </w:rPr>
          <w:tab/>
        </w:r>
        <w:r w:rsidR="00217497">
          <w:rPr>
            <w:noProof/>
            <w:webHidden/>
          </w:rPr>
          <w:fldChar w:fldCharType="begin"/>
        </w:r>
        <w:r w:rsidR="00217497">
          <w:rPr>
            <w:noProof/>
            <w:webHidden/>
          </w:rPr>
          <w:instrText xml:space="preserve"> PAGEREF _Toc120711153 \h </w:instrText>
        </w:r>
        <w:r w:rsidR="00217497">
          <w:rPr>
            <w:noProof/>
            <w:webHidden/>
          </w:rPr>
        </w:r>
        <w:r w:rsidR="00217497">
          <w:rPr>
            <w:noProof/>
            <w:webHidden/>
          </w:rPr>
          <w:fldChar w:fldCharType="separate"/>
        </w:r>
        <w:r w:rsidR="00217497">
          <w:rPr>
            <w:noProof/>
            <w:webHidden/>
          </w:rPr>
          <w:t>5</w:t>
        </w:r>
        <w:r w:rsidR="00217497">
          <w:rPr>
            <w:noProof/>
            <w:webHidden/>
          </w:rPr>
          <w:fldChar w:fldCharType="end"/>
        </w:r>
      </w:hyperlink>
    </w:p>
    <w:p w14:paraId="68AB6F92" w14:textId="790F30A2" w:rsidR="00217497" w:rsidRDefault="00264C16">
      <w:pPr>
        <w:pStyle w:val="TOC2"/>
        <w:rPr>
          <w:rFonts w:asciiTheme="minorHAnsi" w:eastAsiaTheme="minorEastAsia" w:hAnsiTheme="minorHAnsi"/>
          <w:noProof/>
        </w:rPr>
      </w:pPr>
      <w:hyperlink w:anchor="_Toc120711154" w:history="1">
        <w:r w:rsidR="00217497" w:rsidRPr="00895C5B">
          <w:rPr>
            <w:rStyle w:val="Hyperlink"/>
            <w:noProof/>
          </w:rPr>
          <w:t>Totals</w:t>
        </w:r>
        <w:r w:rsidR="00217497">
          <w:rPr>
            <w:noProof/>
            <w:webHidden/>
          </w:rPr>
          <w:tab/>
        </w:r>
        <w:r w:rsidR="00217497">
          <w:rPr>
            <w:noProof/>
            <w:webHidden/>
          </w:rPr>
          <w:fldChar w:fldCharType="begin"/>
        </w:r>
        <w:r w:rsidR="00217497">
          <w:rPr>
            <w:noProof/>
            <w:webHidden/>
          </w:rPr>
          <w:instrText xml:space="preserve"> PAGEREF _Toc120711154 \h </w:instrText>
        </w:r>
        <w:r w:rsidR="00217497">
          <w:rPr>
            <w:noProof/>
            <w:webHidden/>
          </w:rPr>
        </w:r>
        <w:r w:rsidR="00217497">
          <w:rPr>
            <w:noProof/>
            <w:webHidden/>
          </w:rPr>
          <w:fldChar w:fldCharType="separate"/>
        </w:r>
        <w:r w:rsidR="00217497">
          <w:rPr>
            <w:noProof/>
            <w:webHidden/>
          </w:rPr>
          <w:t>5</w:t>
        </w:r>
        <w:r w:rsidR="00217497">
          <w:rPr>
            <w:noProof/>
            <w:webHidden/>
          </w:rPr>
          <w:fldChar w:fldCharType="end"/>
        </w:r>
      </w:hyperlink>
    </w:p>
    <w:p w14:paraId="13E421AA" w14:textId="30D12552" w:rsidR="00217497" w:rsidRDefault="00264C16">
      <w:pPr>
        <w:pStyle w:val="TOC2"/>
        <w:rPr>
          <w:rFonts w:asciiTheme="minorHAnsi" w:eastAsiaTheme="minorEastAsia" w:hAnsiTheme="minorHAnsi"/>
          <w:noProof/>
        </w:rPr>
      </w:pPr>
      <w:hyperlink w:anchor="_Toc120711155" w:history="1">
        <w:r w:rsidR="00217497" w:rsidRPr="00895C5B">
          <w:rPr>
            <w:rStyle w:val="Hyperlink"/>
            <w:noProof/>
          </w:rPr>
          <w:t>Reference List</w:t>
        </w:r>
        <w:r w:rsidR="00217497">
          <w:rPr>
            <w:noProof/>
            <w:webHidden/>
          </w:rPr>
          <w:tab/>
        </w:r>
        <w:r w:rsidR="00217497">
          <w:rPr>
            <w:noProof/>
            <w:webHidden/>
          </w:rPr>
          <w:fldChar w:fldCharType="begin"/>
        </w:r>
        <w:r w:rsidR="00217497">
          <w:rPr>
            <w:noProof/>
            <w:webHidden/>
          </w:rPr>
          <w:instrText xml:space="preserve"> PAGEREF _Toc120711155 \h </w:instrText>
        </w:r>
        <w:r w:rsidR="00217497">
          <w:rPr>
            <w:noProof/>
            <w:webHidden/>
          </w:rPr>
        </w:r>
        <w:r w:rsidR="00217497">
          <w:rPr>
            <w:noProof/>
            <w:webHidden/>
          </w:rPr>
          <w:fldChar w:fldCharType="separate"/>
        </w:r>
        <w:r w:rsidR="00217497">
          <w:rPr>
            <w:noProof/>
            <w:webHidden/>
          </w:rPr>
          <w:t>6</w:t>
        </w:r>
        <w:r w:rsidR="00217497">
          <w:rPr>
            <w:noProof/>
            <w:webHidden/>
          </w:rPr>
          <w:fldChar w:fldCharType="end"/>
        </w:r>
      </w:hyperlink>
    </w:p>
    <w:p w14:paraId="5DD47FEA" w14:textId="31EC2045" w:rsidR="00B73711" w:rsidRDefault="00AB1C31" w:rsidP="002F133B">
      <w:pPr>
        <w:pStyle w:val="CourseContentText"/>
      </w:pPr>
      <w:r>
        <w:fldChar w:fldCharType="end"/>
      </w:r>
    </w:p>
    <w:p w14:paraId="3C3C1AF6" w14:textId="77777777" w:rsidR="00CC3E8A" w:rsidRDefault="00CC3E8A" w:rsidP="000028E7">
      <w:pPr>
        <w:pStyle w:val="CourseContentText"/>
        <w:sectPr w:rsidR="00CC3E8A" w:rsidSect="0001332A">
          <w:headerReference w:type="default" r:id="rId16"/>
          <w:footerReference w:type="default" r:id="rId17"/>
          <w:pgSz w:w="12240" w:h="15840"/>
          <w:pgMar w:top="2160" w:right="1440" w:bottom="1440" w:left="1440" w:header="432" w:footer="720" w:gutter="0"/>
          <w:pgNumType w:fmt="lowerRoman" w:start="1"/>
          <w:cols w:space="720"/>
          <w:docGrid w:linePitch="360"/>
        </w:sectPr>
      </w:pPr>
    </w:p>
    <w:p w14:paraId="68E318DF" w14:textId="77777777" w:rsidR="006E55BC" w:rsidRDefault="006E55BC" w:rsidP="005356C1">
      <w:pPr>
        <w:pStyle w:val="Heading2"/>
      </w:pPr>
      <w:bookmarkStart w:id="7" w:name="_Toc101268135"/>
      <w:bookmarkStart w:id="8" w:name="_Toc120711138"/>
      <w:r>
        <w:lastRenderedPageBreak/>
        <w:t xml:space="preserve">Course </w:t>
      </w:r>
      <w:bookmarkEnd w:id="7"/>
      <w:r w:rsidR="00B62944">
        <w:t>Description</w:t>
      </w:r>
      <w:bookmarkEnd w:id="8"/>
    </w:p>
    <w:p w14:paraId="6B3E041E" w14:textId="77777777" w:rsidR="00B62944" w:rsidRDefault="00B62944" w:rsidP="00B62944">
      <w:pPr>
        <w:pStyle w:val="Heading3"/>
      </w:pPr>
      <w:bookmarkStart w:id="9" w:name="_Toc60929222"/>
      <w:bookmarkStart w:id="10" w:name="_Toc120711139"/>
      <w:r>
        <w:t>Overview</w:t>
      </w:r>
      <w:bookmarkEnd w:id="9"/>
      <w:bookmarkEnd w:id="10"/>
    </w:p>
    <w:bookmarkStart w:id="11" w:name="Text1"/>
    <w:p w14:paraId="4530DC53" w14:textId="77777777" w:rsidR="00B62944" w:rsidRDefault="00B62944" w:rsidP="00B62944">
      <w:pPr>
        <w:spacing w:before="60" w:after="60"/>
        <w:rPr>
          <w:rFonts w:ascii="Arial" w:hAnsi="Arial"/>
        </w:rPr>
      </w:pPr>
      <w:r>
        <w:fldChar w:fldCharType="begin">
          <w:ffData>
            <w:name w:val="Text1"/>
            <w:enabled/>
            <w:calcOnExit w:val="0"/>
            <w:textInput>
              <w:default w:val="[Enter a short course overview provide the purpose of the course, overall outcomes to be achieved by the course, and central course topics.]"/>
            </w:textInput>
          </w:ffData>
        </w:fldChar>
      </w:r>
      <w:r>
        <w:rPr>
          <w:rFonts w:ascii="Arial" w:hAnsi="Arial"/>
        </w:rPr>
        <w:instrText xml:space="preserve"> FORMTEXT </w:instrText>
      </w:r>
      <w:r>
        <w:fldChar w:fldCharType="separate"/>
      </w:r>
      <w:r>
        <w:rPr>
          <w:rFonts w:ascii="Arial" w:hAnsi="Arial"/>
          <w:noProof/>
        </w:rPr>
        <w:t>[Enter a short course overview provide the purpose of the course, overall outcomes to be achieved by the course, and central course topics.]</w:t>
      </w:r>
      <w:r>
        <w:fldChar w:fldCharType="end"/>
      </w:r>
      <w:bookmarkEnd w:id="11"/>
    </w:p>
    <w:p w14:paraId="7E812581" w14:textId="77777777" w:rsidR="00B62944" w:rsidRDefault="00B62944" w:rsidP="00B62944">
      <w:pPr>
        <w:pStyle w:val="Heading3"/>
      </w:pPr>
      <w:bookmarkStart w:id="12" w:name="_Toc60929223"/>
      <w:bookmarkStart w:id="13" w:name="_Toc120711140"/>
      <w:r>
        <w:t>Scope</w:t>
      </w:r>
      <w:bookmarkEnd w:id="12"/>
      <w:bookmarkEnd w:id="13"/>
    </w:p>
    <w:bookmarkStart w:id="14" w:name="Text2"/>
    <w:p w14:paraId="3B88BF66" w14:textId="77777777" w:rsidR="00B62944" w:rsidRDefault="00B62944" w:rsidP="00B62944">
      <w:pPr>
        <w:spacing w:before="60" w:after="60"/>
        <w:rPr>
          <w:rFonts w:ascii="Arial" w:hAnsi="Arial"/>
        </w:rPr>
      </w:pPr>
      <w:r>
        <w:fldChar w:fldCharType="begin">
          <w:ffData>
            <w:name w:val="Text2"/>
            <w:enabled/>
            <w:calcOnExit w:val="0"/>
            <w:textInput>
              <w:default w:val="[Enter a statement concerning the scope of the course.]"/>
            </w:textInput>
          </w:ffData>
        </w:fldChar>
      </w:r>
      <w:r>
        <w:rPr>
          <w:rFonts w:ascii="Arial" w:hAnsi="Arial"/>
        </w:rPr>
        <w:instrText xml:space="preserve"> FORMTEXT </w:instrText>
      </w:r>
      <w:r>
        <w:fldChar w:fldCharType="separate"/>
      </w:r>
      <w:r>
        <w:rPr>
          <w:rFonts w:ascii="Arial" w:hAnsi="Arial"/>
          <w:noProof/>
        </w:rPr>
        <w:t>[Enter a statement concerning the scope of the course.]</w:t>
      </w:r>
      <w:r>
        <w:fldChar w:fldCharType="end"/>
      </w:r>
      <w:bookmarkEnd w:id="14"/>
    </w:p>
    <w:p w14:paraId="08237783" w14:textId="77777777" w:rsidR="00B62944" w:rsidRDefault="00B62944" w:rsidP="00B62944">
      <w:pPr>
        <w:pStyle w:val="Heading3"/>
      </w:pPr>
      <w:bookmarkStart w:id="15" w:name="_Toc60929224"/>
      <w:bookmarkStart w:id="16" w:name="_Toc120711141"/>
      <w:r>
        <w:t>Target Audience</w:t>
      </w:r>
      <w:bookmarkEnd w:id="15"/>
      <w:bookmarkEnd w:id="16"/>
    </w:p>
    <w:bookmarkStart w:id="17" w:name="Text3"/>
    <w:p w14:paraId="53AC8CB1" w14:textId="77777777" w:rsidR="00B62944" w:rsidRDefault="00B62944" w:rsidP="00B62944">
      <w:pPr>
        <w:spacing w:before="60" w:after="60"/>
        <w:rPr>
          <w:rFonts w:ascii="Arial" w:hAnsi="Arial"/>
        </w:rPr>
      </w:pPr>
      <w:r>
        <w:fldChar w:fldCharType="begin">
          <w:ffData>
            <w:name w:val="Text3"/>
            <w:enabled/>
            <w:calcOnExit w:val="0"/>
            <w:textInput>
              <w:default w:val="[Enter a description of the course target audience.]"/>
            </w:textInput>
          </w:ffData>
        </w:fldChar>
      </w:r>
      <w:r>
        <w:rPr>
          <w:rFonts w:ascii="Arial" w:hAnsi="Arial"/>
        </w:rPr>
        <w:instrText xml:space="preserve"> FORMTEXT </w:instrText>
      </w:r>
      <w:r>
        <w:fldChar w:fldCharType="separate"/>
      </w:r>
      <w:r>
        <w:rPr>
          <w:rFonts w:ascii="Arial" w:hAnsi="Arial"/>
          <w:noProof/>
        </w:rPr>
        <w:t>[Enter a description of the course target audience.]</w:t>
      </w:r>
      <w:r>
        <w:fldChar w:fldCharType="end"/>
      </w:r>
      <w:bookmarkEnd w:id="17"/>
    </w:p>
    <w:p w14:paraId="1D9E53AB" w14:textId="77777777" w:rsidR="00B62944" w:rsidRDefault="00B62944" w:rsidP="00B62944">
      <w:pPr>
        <w:pStyle w:val="Heading3"/>
      </w:pPr>
      <w:bookmarkStart w:id="18" w:name="_Toc60929225"/>
      <w:bookmarkStart w:id="19" w:name="_Toc120711142"/>
      <w:r>
        <w:t>Prerequisites</w:t>
      </w:r>
      <w:bookmarkEnd w:id="18"/>
      <w:bookmarkEnd w:id="19"/>
    </w:p>
    <w:p w14:paraId="5DFC9A24" w14:textId="77777777" w:rsidR="00B62944" w:rsidRDefault="00B62944" w:rsidP="00B62944">
      <w:pPr>
        <w:spacing w:before="60" w:after="60"/>
        <w:rPr>
          <w:rFonts w:ascii="Arial" w:hAnsi="Arial"/>
        </w:rPr>
      </w:pPr>
      <w:r>
        <w:rPr>
          <w:rFonts w:ascii="Arial" w:hAnsi="Arial"/>
        </w:rPr>
        <w:fldChar w:fldCharType="begin">
          <w:ffData>
            <w:name w:val="Text4"/>
            <w:enabled/>
            <w:calcOnExit w:val="0"/>
            <w:textInput>
              <w:default w:val="[List the prerequisite courses or knowledge/skills learners are required complete or have before taking the course (as necessary).]"/>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[List the prerequisite courses or knowledge/skills learners are required complete or have before taking the course (as necessary).]</w:t>
      </w:r>
      <w:r>
        <w:rPr>
          <w:rFonts w:ascii="Arial" w:hAnsi="Arial"/>
        </w:rPr>
        <w:fldChar w:fldCharType="end"/>
      </w:r>
    </w:p>
    <w:p w14:paraId="3EB23ACF" w14:textId="77777777" w:rsidR="00B62944" w:rsidRDefault="00B62944" w:rsidP="00B62944">
      <w:pPr>
        <w:pStyle w:val="Heading3"/>
      </w:pPr>
      <w:bookmarkStart w:id="20" w:name="_Toc60929226"/>
      <w:bookmarkStart w:id="21" w:name="_Toc120711143"/>
      <w:r>
        <w:t>Course Length</w:t>
      </w:r>
      <w:bookmarkEnd w:id="20"/>
      <w:bookmarkEnd w:id="21"/>
    </w:p>
    <w:p w14:paraId="5686E7F9" w14:textId="77777777" w:rsidR="00B62944" w:rsidRDefault="00B62944" w:rsidP="00B62944">
      <w:pPr>
        <w:spacing w:before="60" w:after="60"/>
        <w:rPr>
          <w:rFonts w:ascii="Arial" w:hAnsi="Arial"/>
        </w:rPr>
      </w:pPr>
      <w:r>
        <w:rPr>
          <w:rFonts w:ascii="Arial" w:hAnsi="Arial"/>
        </w:rPr>
        <w:fldChar w:fldCharType="begin">
          <w:ffData>
            <w:name w:val="Text5"/>
            <w:enabled/>
            <w:calcOnExit w:val="0"/>
            <w:textInput>
              <w:default w:val="[Enter the estimated time it takes to complete the cours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[Enter the estimated time it takes to complete the course.]</w:t>
      </w:r>
      <w:r>
        <w:rPr>
          <w:rFonts w:ascii="Arial" w:hAnsi="Arial"/>
        </w:rPr>
        <w:fldChar w:fldCharType="end"/>
      </w:r>
    </w:p>
    <w:p w14:paraId="107E0DF5" w14:textId="77777777" w:rsidR="00B62944" w:rsidRDefault="00B62944" w:rsidP="00B62944">
      <w:pPr>
        <w:pStyle w:val="Heading3"/>
      </w:pPr>
      <w:bookmarkStart w:id="22" w:name="_Toc60929227"/>
      <w:bookmarkStart w:id="23" w:name="_Toc120711144"/>
      <w:r>
        <w:t>Required Materials/Facilities</w:t>
      </w:r>
      <w:bookmarkEnd w:id="22"/>
      <w:bookmarkEnd w:id="23"/>
    </w:p>
    <w:p w14:paraId="4EEA22F4" w14:textId="77777777" w:rsidR="00B62944" w:rsidRDefault="00B62944" w:rsidP="00B62944">
      <w:pPr>
        <w:spacing w:before="60" w:after="60"/>
        <w:rPr>
          <w:rFonts w:ascii="Arial" w:hAnsi="Arial"/>
        </w:rPr>
      </w:pPr>
      <w:r>
        <w:rPr>
          <w:rFonts w:ascii="Arial" w:hAnsi="Arial"/>
        </w:rPr>
        <w:fldChar w:fldCharType="begin">
          <w:ffData>
            <w:name w:val="Text6"/>
            <w:enabled/>
            <w:calcOnExit w:val="0"/>
            <w:textInput>
              <w:default w:val="[Enter any required course materials, technology or facilities are required to deliver this cours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[Enter any required course materials, technology or facilities are required to deliver this course.]</w:t>
      </w:r>
      <w:r>
        <w:rPr>
          <w:rFonts w:ascii="Arial" w:hAnsi="Arial"/>
        </w:rPr>
        <w:fldChar w:fldCharType="end"/>
      </w:r>
    </w:p>
    <w:p w14:paraId="074BD844" w14:textId="77777777" w:rsidR="00B62944" w:rsidRDefault="00B62944" w:rsidP="00B62944">
      <w:pPr>
        <w:pStyle w:val="Heading3"/>
      </w:pPr>
      <w:bookmarkStart w:id="24" w:name="_Toc60929228"/>
      <w:bookmarkStart w:id="25" w:name="_Toc120711145"/>
      <w:r>
        <w:t>Testing/Certification</w:t>
      </w:r>
      <w:bookmarkEnd w:id="24"/>
      <w:bookmarkEnd w:id="25"/>
    </w:p>
    <w:p w14:paraId="03B45238" w14:textId="77777777" w:rsidR="00B62944" w:rsidRDefault="00B62944" w:rsidP="00B62944">
      <w:pPr>
        <w:spacing w:before="60" w:after="60"/>
        <w:rPr>
          <w:rFonts w:ascii="Arial" w:hAnsi="Arial"/>
        </w:rPr>
      </w:pPr>
      <w:r>
        <w:rPr>
          <w:rFonts w:ascii="Arial" w:hAnsi="Arial"/>
        </w:rPr>
        <w:fldChar w:fldCharType="begin">
          <w:ffData>
            <w:name w:val="Text7"/>
            <w:enabled/>
            <w:calcOnExit w:val="0"/>
            <w:textInput>
              <w:default w:val="[Enter a description of the testing strategy to be used with the course, including pre/post tests, certification, mastery requirements, final tests and required score/percentage for passing.]"/>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[Enter a description of the testing strategy to be used with the course, including pre/post tests, certification, mastery requirements, final tests and required score/percentage for passing.]</w:t>
      </w:r>
      <w:r>
        <w:rPr>
          <w:rFonts w:ascii="Arial" w:hAnsi="Arial"/>
        </w:rPr>
        <w:fldChar w:fldCharType="end"/>
      </w:r>
    </w:p>
    <w:p w14:paraId="37C2D395" w14:textId="77777777" w:rsidR="00B62944" w:rsidRDefault="00B62944" w:rsidP="00B62944">
      <w:pPr>
        <w:pStyle w:val="Heading3"/>
      </w:pPr>
      <w:bookmarkStart w:id="26" w:name="_Toc60929230"/>
      <w:bookmarkStart w:id="27" w:name="_Toc120711146"/>
      <w:r>
        <w:t>Evaluation Strategy</w:t>
      </w:r>
      <w:bookmarkEnd w:id="26"/>
      <w:bookmarkEnd w:id="27"/>
    </w:p>
    <w:p w14:paraId="483BDF88" w14:textId="77777777" w:rsidR="006E55BC" w:rsidRPr="006E55BC" w:rsidRDefault="00B62944" w:rsidP="00B62944">
      <w:pPr>
        <w:pStyle w:val="CourseContentText"/>
      </w:pPr>
      <w:r>
        <w:rPr>
          <w:rFonts w:cs="Arial"/>
        </w:rPr>
        <w:fldChar w:fldCharType="begin">
          <w:ffData>
            <w:name w:val="Text9"/>
            <w:enabled/>
            <w:calcOnExit w:val="0"/>
            <w:textInput>
              <w:default w:val="[Enter a brief overview of the formative and summative course assessment strategy.]"/>
            </w:textInput>
          </w:ffData>
        </w:fldChar>
      </w:r>
      <w:bookmarkStart w:id="28" w:name="Text9"/>
      <w:r>
        <w:rPr>
          <w:rFonts w:cs="Arial"/>
        </w:rPr>
        <w:instrText xml:space="preserve"> FORMTEXT </w:instrText>
      </w:r>
      <w:r>
        <w:rPr>
          <w:rFonts w:cs="Arial"/>
        </w:rPr>
      </w:r>
      <w:r>
        <w:rPr>
          <w:rFonts w:cs="Arial"/>
        </w:rPr>
        <w:fldChar w:fldCharType="separate"/>
      </w:r>
      <w:r>
        <w:rPr>
          <w:rFonts w:cs="Arial"/>
          <w:noProof/>
        </w:rPr>
        <w:t>[Enter a brief overview of the formative and summative course assessment strategy.]</w:t>
      </w:r>
      <w:bookmarkEnd w:id="28"/>
      <w:r>
        <w:rPr>
          <w:rFonts w:cs="Arial"/>
        </w:rPr>
        <w:fldChar w:fldCharType="end"/>
      </w:r>
      <w:r w:rsidR="006E55BC">
        <w:br w:type="page"/>
      </w:r>
    </w:p>
    <w:p w14:paraId="3BFB4D88" w14:textId="77777777" w:rsidR="00B62944" w:rsidRPr="00AE12AC" w:rsidRDefault="00B62944" w:rsidP="00B62944">
      <w:pPr>
        <w:pStyle w:val="CourseContentText"/>
        <w:sectPr w:rsidR="00B62944" w:rsidRPr="00AE12AC" w:rsidSect="00346506">
          <w:footerReference w:type="default" r:id="rId18"/>
          <w:pgSz w:w="12240" w:h="15840"/>
          <w:pgMar w:top="2160" w:right="1440" w:bottom="1440" w:left="1440" w:header="432" w:footer="720" w:gutter="0"/>
          <w:pgNumType w:start="1"/>
          <w:cols w:space="720"/>
          <w:docGrid w:linePitch="360"/>
        </w:sectPr>
      </w:pPr>
    </w:p>
    <w:p w14:paraId="32DA2E2D" w14:textId="7A390A23" w:rsidR="002C7862" w:rsidRPr="00945596" w:rsidRDefault="00B62944" w:rsidP="00945596">
      <w:pPr>
        <w:pStyle w:val="Heading2"/>
      </w:pPr>
      <w:bookmarkStart w:id="29" w:name="_Toc120711147"/>
      <w:r>
        <w:lastRenderedPageBreak/>
        <w:t>Course Progression</w:t>
      </w:r>
      <w:r w:rsidR="006A4F43">
        <w:t xml:space="preserve"> (WBT Only)</w:t>
      </w:r>
      <w:bookmarkEnd w:id="29"/>
    </w:p>
    <w:p w14:paraId="772A5108" w14:textId="77777777" w:rsidR="00B62944" w:rsidRDefault="00D175D2" w:rsidP="00B62944">
      <w:pPr>
        <w:pStyle w:val="CourseContentText"/>
      </w:pPr>
      <w:r w:rsidRPr="00D175D2">
        <w:t>[</w:t>
      </w:r>
      <w:r w:rsidR="00CB4C53" w:rsidRPr="00CB4C53">
        <w:t>The course progression represents a comprehensive flow of the modules/lessons/topics for a WBT course. Provide a description of how the course will be organized along with a graphic that visually represents the flow of modules/lesson/topics.</w:t>
      </w:r>
      <w:r w:rsidRPr="00D175D2">
        <w:t>]</w:t>
      </w:r>
    </w:p>
    <w:p w14:paraId="2D739432" w14:textId="77777777" w:rsidR="00CB4C53" w:rsidRDefault="00CB4C53">
      <w:pPr>
        <w:rPr>
          <w:rFonts w:ascii="Arial" w:hAnsi="Arial"/>
        </w:rPr>
      </w:pPr>
      <w:r>
        <w:br w:type="page"/>
      </w:r>
    </w:p>
    <w:p w14:paraId="46091868" w14:textId="77777777" w:rsidR="00CB4C53" w:rsidRPr="00CB4C53" w:rsidRDefault="00CB4C53" w:rsidP="00CB4C53">
      <w:pPr>
        <w:pStyle w:val="Heading2"/>
        <w:rPr>
          <w:rStyle w:val="CommentReference"/>
          <w:sz w:val="32"/>
          <w:szCs w:val="26"/>
        </w:rPr>
      </w:pPr>
      <w:bookmarkStart w:id="30" w:name="_Toc120711148"/>
      <w:r w:rsidRPr="00CB4C53">
        <w:rPr>
          <w:rStyle w:val="CommentReference"/>
          <w:sz w:val="32"/>
          <w:szCs w:val="26"/>
        </w:rPr>
        <w:lastRenderedPageBreak/>
        <w:t>Course Design Matrix</w:t>
      </w:r>
      <w:bookmarkEnd w:id="30"/>
    </w:p>
    <w:p w14:paraId="65FA2A3E" w14:textId="77777777" w:rsidR="00D175D2" w:rsidRDefault="00CB4C53" w:rsidP="00B62944">
      <w:pPr>
        <w:pStyle w:val="CourseContentText"/>
      </w:pPr>
      <w:r w:rsidRPr="00CB4C53">
        <w:t>[The Course Design Matrix provides an overview of each proposed module/lesson within the course including objectives, lesson topics, instructional strategies, assessment strategies and practical exercises. Please complete one matrix template below per lesson (this will require you to cut and paste a matrix for each lesson and complete one matrix per lesson). Please delete this paragraph prior to submitting the document for review.]</w:t>
      </w:r>
    </w:p>
    <w:p w14:paraId="49336BE8" w14:textId="2A76EE67" w:rsidR="00CB4C53" w:rsidRPr="00292575" w:rsidRDefault="00AF7682" w:rsidP="00CB4C53">
      <w:pPr>
        <w:pStyle w:val="Heading3"/>
      </w:pPr>
      <w:r>
        <w:fldChar w:fldCharType="begin">
          <w:ffData>
            <w:name w:val="Text114"/>
            <w:enabled/>
            <w:calcOnExit w:val="0"/>
            <w:textInput>
              <w:default w:val="[Module #: Title]"/>
            </w:textInput>
          </w:ffData>
        </w:fldChar>
      </w:r>
      <w:bookmarkStart w:id="31" w:name="Text114"/>
      <w:r>
        <w:instrText xml:space="preserve"> FORMTEXT </w:instrText>
      </w:r>
      <w:r>
        <w:fldChar w:fldCharType="separate"/>
      </w:r>
      <w:bookmarkStart w:id="32" w:name="_Toc120711149"/>
      <w:r>
        <w:rPr>
          <w:noProof/>
        </w:rPr>
        <w:t>[Module #: Title]</w:t>
      </w:r>
      <w:bookmarkEnd w:id="32"/>
      <w:r>
        <w:fldChar w:fldCharType="end"/>
      </w:r>
      <w:bookmarkEnd w:id="31"/>
    </w:p>
    <w:p w14:paraId="53EE8160" w14:textId="77777777" w:rsidR="00BC2A26" w:rsidRPr="00A25CEA" w:rsidRDefault="00CB4C53" w:rsidP="00A25CEA">
      <w:pPr>
        <w:pStyle w:val="Heading4"/>
        <w:rPr>
          <w:rStyle w:val="Heading4Char"/>
          <w:b/>
          <w:iCs/>
        </w:rPr>
      </w:pPr>
      <w:r w:rsidRPr="00A25CEA">
        <w:rPr>
          <w:rStyle w:val="Heading4Char"/>
          <w:b/>
          <w:iCs/>
        </w:rPr>
        <w:t>Scope Statement</w:t>
      </w:r>
    </w:p>
    <w:bookmarkStart w:id="33" w:name="Text41"/>
    <w:p w14:paraId="54BF85E3" w14:textId="7FE625B3" w:rsidR="00CB4C53" w:rsidRPr="00292575" w:rsidRDefault="00CB4C53" w:rsidP="00A25CEA">
      <w:pPr>
        <w:pStyle w:val="CourseContentText"/>
      </w:pPr>
      <w:r w:rsidRPr="00292575">
        <w:fldChar w:fldCharType="begin">
          <w:ffData>
            <w:name w:val="Text41"/>
            <w:enabled/>
            <w:calcOnExit w:val="0"/>
            <w:textInput>
              <w:default w:val="[Enter a brief statement concerning the scope of the lesson.]"/>
            </w:textInput>
          </w:ffData>
        </w:fldChar>
      </w:r>
      <w:r w:rsidRPr="00292575">
        <w:instrText xml:space="preserve"> FORMTEXT </w:instrText>
      </w:r>
      <w:r w:rsidRPr="00292575">
        <w:fldChar w:fldCharType="separate"/>
      </w:r>
      <w:r w:rsidRPr="00292575">
        <w:t>[Enter a brief statement concerning the scope of the lesson.]</w:t>
      </w:r>
      <w:r w:rsidRPr="00292575">
        <w:fldChar w:fldCharType="end"/>
      </w:r>
      <w:bookmarkEnd w:id="33"/>
    </w:p>
    <w:p w14:paraId="6F4F945B" w14:textId="77777777" w:rsidR="00BC2A26" w:rsidRDefault="00CB4C53" w:rsidP="00A25CEA">
      <w:pPr>
        <w:pStyle w:val="Heading4"/>
      </w:pPr>
      <w:r w:rsidRPr="00292575">
        <w:t>Terminal Learning Objective (TLO)</w:t>
      </w:r>
    </w:p>
    <w:bookmarkStart w:id="34" w:name="Text42"/>
    <w:p w14:paraId="528030CD" w14:textId="5AFB5CEB" w:rsidR="00CB4C53" w:rsidRPr="00292575" w:rsidRDefault="00CB4C53" w:rsidP="00A25CEA">
      <w:pPr>
        <w:pStyle w:val="CourseContentText"/>
      </w:pPr>
      <w:r w:rsidRPr="00292575">
        <w:fldChar w:fldCharType="begin">
          <w:ffData>
            <w:name w:val="Text42"/>
            <w:enabled/>
            <w:calcOnExit w:val="0"/>
            <w:textInput>
              <w:default w:val="[Describe what learners will be able to do at the end of the module.]"/>
            </w:textInput>
          </w:ffData>
        </w:fldChar>
      </w:r>
      <w:r w:rsidRPr="00292575">
        <w:instrText xml:space="preserve"> FORMTEXT </w:instrText>
      </w:r>
      <w:r w:rsidRPr="00292575">
        <w:fldChar w:fldCharType="separate"/>
      </w:r>
      <w:r w:rsidRPr="00292575">
        <w:t>[Describe what learners will be able to do at the end of the module.]</w:t>
      </w:r>
      <w:r w:rsidRPr="00292575">
        <w:fldChar w:fldCharType="end"/>
      </w:r>
      <w:bookmarkEnd w:id="34"/>
    </w:p>
    <w:p w14:paraId="5097C8AD" w14:textId="77777777" w:rsidR="00BC2A26" w:rsidRDefault="00CB4C53" w:rsidP="00A25CEA">
      <w:pPr>
        <w:pStyle w:val="Heading4"/>
      </w:pPr>
      <w:r w:rsidRPr="00292575">
        <w:t>Enabling Learning Objectives (ELO</w:t>
      </w:r>
      <w:r w:rsidR="005953A9">
        <w:t>s</w:t>
      </w:r>
      <w:r w:rsidRPr="00292575">
        <w:t>)</w:t>
      </w:r>
      <w:bookmarkStart w:id="35" w:name="Text43"/>
    </w:p>
    <w:p w14:paraId="1ADD126D" w14:textId="6D1EC5D1" w:rsidR="00CB4C53" w:rsidRPr="00292575" w:rsidRDefault="00CB4C53" w:rsidP="00A25CEA">
      <w:pPr>
        <w:pStyle w:val="CourseContentText"/>
      </w:pPr>
      <w:r w:rsidRPr="00292575">
        <w:fldChar w:fldCharType="begin">
          <w:ffData>
            <w:name w:val="Text43"/>
            <w:enabled/>
            <w:calcOnExit w:val="0"/>
            <w:textInput>
              <w:default w:val="[Define the skills, knowledge and behaviors that learners must master to successfully achieve the TLO.]"/>
            </w:textInput>
          </w:ffData>
        </w:fldChar>
      </w:r>
      <w:r w:rsidRPr="00292575">
        <w:instrText xml:space="preserve"> FORMTEXT </w:instrText>
      </w:r>
      <w:r w:rsidRPr="00292575">
        <w:fldChar w:fldCharType="separate"/>
      </w:r>
      <w:r w:rsidRPr="00292575">
        <w:t>[Define the skills, knowledge and behaviors that learners must master to successfully achieve the TLO.]</w:t>
      </w:r>
      <w:r w:rsidRPr="00292575">
        <w:fldChar w:fldCharType="end"/>
      </w:r>
      <w:bookmarkEnd w:id="35"/>
    </w:p>
    <w:p w14:paraId="2E188CEE" w14:textId="77777777" w:rsidR="00CB4C53" w:rsidRPr="00292575" w:rsidRDefault="00CB4C53" w:rsidP="00A25CEA">
      <w:pPr>
        <w:pStyle w:val="Heading4"/>
      </w:pPr>
      <w:r w:rsidRPr="00292575">
        <w:t>Lesson Topics:</w:t>
      </w:r>
    </w:p>
    <w:bookmarkStart w:id="36" w:name="Text44"/>
    <w:p w14:paraId="7EE35C2D" w14:textId="77777777" w:rsidR="00CB4C53" w:rsidRPr="00292575" w:rsidRDefault="00CB4C53" w:rsidP="00CB4C53">
      <w:pPr>
        <w:numPr>
          <w:ilvl w:val="0"/>
          <w:numId w:val="30"/>
        </w:numPr>
        <w:spacing w:before="60" w:after="60" w:line="240" w:lineRule="auto"/>
        <w:rPr>
          <w:rFonts w:ascii="Arial" w:hAnsi="Arial"/>
        </w:rPr>
      </w:pPr>
      <w:r w:rsidRPr="00292575">
        <w:rPr>
          <w:rFonts w:ascii="Arial" w:hAnsi="Arial"/>
        </w:rPr>
        <w:fldChar w:fldCharType="begin">
          <w:ffData>
            <w:name w:val="Text44"/>
            <w:enabled/>
            <w:calcOnExit w:val="0"/>
            <w:textInput>
              <w:default w:val="[List the lesson modules or topics.]"/>
            </w:textInput>
          </w:ffData>
        </w:fldChar>
      </w:r>
      <w:r w:rsidRPr="00292575">
        <w:rPr>
          <w:rFonts w:ascii="Arial" w:hAnsi="Arial"/>
        </w:rPr>
        <w:instrText xml:space="preserve"> FORMTEXT </w:instrText>
      </w:r>
      <w:r w:rsidRPr="00292575">
        <w:rPr>
          <w:rFonts w:ascii="Arial" w:hAnsi="Arial"/>
        </w:rPr>
      </w:r>
      <w:r w:rsidRPr="00292575">
        <w:rPr>
          <w:rFonts w:ascii="Arial" w:hAnsi="Arial"/>
        </w:rPr>
        <w:fldChar w:fldCharType="separate"/>
      </w:r>
      <w:r w:rsidRPr="00292575">
        <w:rPr>
          <w:rFonts w:ascii="Arial" w:hAnsi="Arial"/>
        </w:rPr>
        <w:t>[List the lesson modules or topics.]</w:t>
      </w:r>
      <w:r w:rsidRPr="00292575">
        <w:rPr>
          <w:rFonts w:ascii="Arial" w:hAnsi="Arial"/>
        </w:rPr>
        <w:fldChar w:fldCharType="end"/>
      </w:r>
      <w:bookmarkEnd w:id="36"/>
    </w:p>
    <w:p w14:paraId="7CB470A7" w14:textId="77777777" w:rsidR="00A44708" w:rsidRDefault="00CB4C53" w:rsidP="00A25CEA">
      <w:pPr>
        <w:pStyle w:val="Heading4"/>
      </w:pPr>
      <w:r w:rsidRPr="00292575">
        <w:t>Instructional Strategy</w:t>
      </w:r>
    </w:p>
    <w:bookmarkStart w:id="37" w:name="Text45"/>
    <w:p w14:paraId="735422C1" w14:textId="3152C0D6" w:rsidR="00CB4C53" w:rsidRPr="00292575" w:rsidRDefault="00CB4C53" w:rsidP="00A25CEA">
      <w:pPr>
        <w:pStyle w:val="CourseContentText"/>
      </w:pPr>
      <w:r w:rsidRPr="00292575">
        <w:fldChar w:fldCharType="begin">
          <w:ffData>
            <w:name w:val="Text45"/>
            <w:enabled/>
            <w:calcOnExit w:val="0"/>
            <w:textInput>
              <w:default w:val="[Provide an overview of how the content will be presented, and the learner’s interaction with the content (e.g., tutorial, drill and practice, practical exercise, case study etc.).]"/>
            </w:textInput>
          </w:ffData>
        </w:fldChar>
      </w:r>
      <w:r w:rsidRPr="00292575">
        <w:instrText xml:space="preserve"> FORMTEXT </w:instrText>
      </w:r>
      <w:r w:rsidRPr="00292575">
        <w:fldChar w:fldCharType="separate"/>
      </w:r>
      <w:r w:rsidRPr="00292575">
        <w:t>[Provide an overview of how the content will be presented, and the learner’s interaction with the content (e.g., tutorial, drill and practice, practical exercise, case study etc.).]</w:t>
      </w:r>
      <w:r w:rsidRPr="00292575">
        <w:fldChar w:fldCharType="end"/>
      </w:r>
      <w:bookmarkEnd w:id="37"/>
    </w:p>
    <w:p w14:paraId="42989071" w14:textId="77777777" w:rsidR="00A25CEA" w:rsidRPr="00A25CEA" w:rsidRDefault="00CB4C53" w:rsidP="00A25CEA">
      <w:pPr>
        <w:pStyle w:val="Heading4"/>
        <w:rPr>
          <w:rFonts w:eastAsiaTheme="minorHAnsi"/>
        </w:rPr>
      </w:pPr>
      <w:r w:rsidRPr="00A25CEA">
        <w:rPr>
          <w:rFonts w:eastAsiaTheme="minorHAnsi"/>
        </w:rPr>
        <w:t>Assessment Strategy</w:t>
      </w:r>
    </w:p>
    <w:bookmarkStart w:id="38" w:name="Text46"/>
    <w:p w14:paraId="7DC6426A" w14:textId="3360D14F" w:rsidR="00CB4C53" w:rsidRPr="005D0B9D" w:rsidRDefault="00CB4C53" w:rsidP="005D0B9D">
      <w:pPr>
        <w:pStyle w:val="CourseContentText"/>
      </w:pPr>
      <w:r w:rsidRPr="005D0B9D">
        <w:fldChar w:fldCharType="begin">
          <w:ffData>
            <w:name w:val="Text46"/>
            <w:enabled/>
            <w:calcOnExit w:val="0"/>
            <w:textInput>
              <w:default w:val="[Describe the assessment strategy.]"/>
            </w:textInput>
          </w:ffData>
        </w:fldChar>
      </w:r>
      <w:r w:rsidRPr="005D0B9D">
        <w:instrText xml:space="preserve"> FORMTEXT </w:instrText>
      </w:r>
      <w:r w:rsidRPr="005D0B9D">
        <w:fldChar w:fldCharType="separate"/>
      </w:r>
      <w:r w:rsidRPr="005D0B9D">
        <w:t>[Describe the assessment strategy.]</w:t>
      </w:r>
      <w:r w:rsidRPr="005D0B9D">
        <w:fldChar w:fldCharType="end"/>
      </w:r>
      <w:bookmarkEnd w:id="38"/>
    </w:p>
    <w:p w14:paraId="7A3F2A94" w14:textId="77777777" w:rsidR="006A4F43" w:rsidRDefault="006A4F43">
      <w:r>
        <w:br w:type="page"/>
      </w:r>
    </w:p>
    <w:p w14:paraId="51F1127E" w14:textId="4E64F591" w:rsidR="006A4F43" w:rsidRDefault="006A4F43" w:rsidP="006A4F43">
      <w:pPr>
        <w:pStyle w:val="Heading2"/>
      </w:pPr>
      <w:bookmarkStart w:id="39" w:name="_Toc120711150"/>
      <w:r>
        <w:lastRenderedPageBreak/>
        <w:t>Course Agenda</w:t>
      </w:r>
      <w:bookmarkEnd w:id="39"/>
      <w:r>
        <w:t xml:space="preserve"> </w:t>
      </w:r>
    </w:p>
    <w:p w14:paraId="70A85F52" w14:textId="58D07C95" w:rsidR="006A4F43" w:rsidRDefault="006A4F43" w:rsidP="006A4F43">
      <w:pPr>
        <w:pStyle w:val="CourseContentText"/>
      </w:pPr>
      <w:r>
        <w:t>[</w:t>
      </w:r>
      <w:r w:rsidR="00D76CDA">
        <w:t>Course agenda</w:t>
      </w:r>
      <w:r>
        <w:t xml:space="preserve"> refers to </w:t>
      </w:r>
      <w:r w:rsidR="009F4D1C">
        <w:t xml:space="preserve">the </w:t>
      </w:r>
      <w:r w:rsidR="00C53B48">
        <w:t>duration of each</w:t>
      </w:r>
      <w:r w:rsidR="009F4D1C">
        <w:t xml:space="preserve"> module</w:t>
      </w:r>
      <w:r w:rsidR="008672A6">
        <w:t xml:space="preserve">. </w:t>
      </w:r>
      <w:r>
        <w:t>Please delete this paragraph prior to submitting the document for review.]</w:t>
      </w:r>
    </w:p>
    <w:p w14:paraId="37B68BF8" w14:textId="08532F03" w:rsidR="00CB4C53" w:rsidRDefault="00CB4C53">
      <w:pPr>
        <w:rPr>
          <w:rFonts w:ascii="Arial" w:hAnsi="Arial"/>
        </w:rPr>
      </w:pPr>
      <w:r>
        <w:br w:type="page"/>
      </w:r>
    </w:p>
    <w:p w14:paraId="71248241" w14:textId="66AC5152" w:rsidR="00CB4C53" w:rsidRDefault="00CB4C53" w:rsidP="00CB4C53">
      <w:pPr>
        <w:pStyle w:val="Heading2"/>
      </w:pPr>
      <w:bookmarkStart w:id="40" w:name="_Toc120711151"/>
      <w:r>
        <w:lastRenderedPageBreak/>
        <w:t>Estimated Contact Time</w:t>
      </w:r>
      <w:r w:rsidR="006A4F43">
        <w:t xml:space="preserve"> (WBT Only)</w:t>
      </w:r>
      <w:bookmarkEnd w:id="40"/>
    </w:p>
    <w:p w14:paraId="20A5FDAA" w14:textId="77777777" w:rsidR="00CB4C53" w:rsidRDefault="00CB4C53" w:rsidP="00CB4C53">
      <w:pPr>
        <w:pStyle w:val="CourseContentText"/>
      </w:pPr>
      <w:r>
        <w:t xml:space="preserve">[Estimated contact time refers to the amount of time the average user would require </w:t>
      </w:r>
      <w:proofErr w:type="gramStart"/>
      <w:r>
        <w:t>to view</w:t>
      </w:r>
      <w:proofErr w:type="gramEnd"/>
      <w:r>
        <w:t xml:space="preserve"> all of the content including summary screens, content screens, knowledge check, and practical exercise screens. Please use the matrix below as a guide to determine the length of the course.  Estimate the following per screen:</w:t>
      </w:r>
    </w:p>
    <w:p w14:paraId="1B011496" w14:textId="77777777" w:rsidR="00CB4C53" w:rsidRDefault="00CB4C53" w:rsidP="005953A9">
      <w:pPr>
        <w:pStyle w:val="CourseContentText"/>
        <w:numPr>
          <w:ilvl w:val="0"/>
          <w:numId w:val="29"/>
        </w:numPr>
      </w:pPr>
      <w:r>
        <w:t>Introduction/Summary/Objective Screens: .5 min.</w:t>
      </w:r>
    </w:p>
    <w:p w14:paraId="137F9051" w14:textId="77777777" w:rsidR="00CB4C53" w:rsidRDefault="00CB4C53" w:rsidP="005953A9">
      <w:pPr>
        <w:pStyle w:val="CourseContentText"/>
        <w:numPr>
          <w:ilvl w:val="0"/>
          <w:numId w:val="29"/>
        </w:numPr>
      </w:pPr>
      <w:r>
        <w:t>Content Screens: 1 min.</w:t>
      </w:r>
    </w:p>
    <w:p w14:paraId="1FD03464" w14:textId="77777777" w:rsidR="00CB4C53" w:rsidRDefault="00CB4C53" w:rsidP="005953A9">
      <w:pPr>
        <w:pStyle w:val="CourseContentText"/>
        <w:numPr>
          <w:ilvl w:val="0"/>
          <w:numId w:val="29"/>
        </w:numPr>
      </w:pPr>
      <w:r>
        <w:t>Knowledge Check (KC) / Practical Exercises (PE) Screens: 2 min.</w:t>
      </w:r>
    </w:p>
    <w:p w14:paraId="1176A650" w14:textId="77777777" w:rsidR="00CB4C53" w:rsidRDefault="00CB4C53" w:rsidP="00CB4C53">
      <w:pPr>
        <w:pStyle w:val="CourseContentText"/>
      </w:pPr>
      <w:r>
        <w:t>Please delete this paragraph prior to submitting the document for review.]</w:t>
      </w:r>
    </w:p>
    <w:p w14:paraId="0FD71791" w14:textId="5D5670AD" w:rsidR="00CB4C53" w:rsidRPr="00292575" w:rsidRDefault="00BC2DCD" w:rsidP="00CB4C53">
      <w:pPr>
        <w:pStyle w:val="Heading3"/>
      </w:pPr>
      <w:r>
        <w:fldChar w:fldCharType="begin">
          <w:ffData>
            <w:name w:val="Text115"/>
            <w:enabled/>
            <w:calcOnExit w:val="0"/>
            <w:textInput>
              <w:default w:val="[Module #: Title]"/>
            </w:textInput>
          </w:ffData>
        </w:fldChar>
      </w:r>
      <w:bookmarkStart w:id="41" w:name="Text115"/>
      <w:r>
        <w:instrText xml:space="preserve"> FORMTEXT </w:instrText>
      </w:r>
      <w:r>
        <w:fldChar w:fldCharType="separate"/>
      </w:r>
      <w:bookmarkStart w:id="42" w:name="_Toc120711152"/>
      <w:r>
        <w:rPr>
          <w:noProof/>
        </w:rPr>
        <w:t>[Module #: Title]</w:t>
      </w:r>
      <w:bookmarkEnd w:id="42"/>
      <w:r>
        <w:fldChar w:fldCharType="end"/>
      </w:r>
      <w:bookmarkEnd w:id="41"/>
    </w:p>
    <w:p w14:paraId="49AFDA9C" w14:textId="77777777" w:rsidR="00CB4C53" w:rsidRPr="00292575" w:rsidRDefault="00CB4C53" w:rsidP="00105D1B">
      <w:pPr>
        <w:tabs>
          <w:tab w:val="num" w:pos="720"/>
        </w:tabs>
        <w:spacing w:after="60"/>
        <w:rPr>
          <w:rFonts w:ascii="Arial" w:hAnsi="Arial"/>
        </w:rPr>
      </w:pPr>
      <w:bookmarkStart w:id="43" w:name="Text116"/>
      <w:r w:rsidRPr="00292575">
        <w:rPr>
          <w:rFonts w:ascii="Arial" w:hAnsi="Arial"/>
          <w:b/>
        </w:rPr>
        <w:t>Objective Screens (min.):</w:t>
      </w:r>
      <w:r w:rsidRPr="00292575">
        <w:rPr>
          <w:rFonts w:ascii="Arial" w:hAnsi="Arial"/>
        </w:rPr>
        <w:t xml:space="preserve"> </w:t>
      </w:r>
      <w:r w:rsidRPr="00292575">
        <w:rPr>
          <w:rFonts w:ascii="Arial" w:hAnsi="Arial"/>
        </w:rPr>
        <w:fldChar w:fldCharType="begin">
          <w:ffData>
            <w:name w:val="Text116"/>
            <w:enabled/>
            <w:calcOnExit w:val="0"/>
            <w:textInput>
              <w:default w:val="[Enter # of Objective Screens and Minutes]"/>
            </w:textInput>
          </w:ffData>
        </w:fldChar>
      </w:r>
      <w:r w:rsidRPr="00292575">
        <w:rPr>
          <w:rFonts w:ascii="Arial" w:hAnsi="Arial"/>
        </w:rPr>
        <w:instrText xml:space="preserve"> FORMTEXT </w:instrText>
      </w:r>
      <w:r w:rsidRPr="00292575">
        <w:rPr>
          <w:rFonts w:ascii="Arial" w:hAnsi="Arial"/>
        </w:rPr>
      </w:r>
      <w:r w:rsidRPr="00292575">
        <w:rPr>
          <w:rFonts w:ascii="Arial" w:hAnsi="Arial"/>
        </w:rPr>
        <w:fldChar w:fldCharType="separate"/>
      </w:r>
      <w:r w:rsidRPr="00292575">
        <w:rPr>
          <w:rFonts w:ascii="Arial" w:hAnsi="Arial"/>
          <w:noProof/>
        </w:rPr>
        <w:t>[Enter # of Objective Screens and Minutes]</w:t>
      </w:r>
      <w:r w:rsidRPr="00292575">
        <w:rPr>
          <w:rFonts w:ascii="Arial" w:hAnsi="Arial"/>
        </w:rPr>
        <w:fldChar w:fldCharType="end"/>
      </w:r>
      <w:bookmarkEnd w:id="43"/>
    </w:p>
    <w:p w14:paraId="7A6270B4" w14:textId="77777777" w:rsidR="00CB4C53" w:rsidRPr="00292575" w:rsidRDefault="00CB4C53" w:rsidP="00105D1B">
      <w:pPr>
        <w:tabs>
          <w:tab w:val="num" w:pos="720"/>
        </w:tabs>
        <w:spacing w:after="60"/>
        <w:rPr>
          <w:rFonts w:ascii="Arial" w:hAnsi="Arial"/>
        </w:rPr>
      </w:pPr>
      <w:r w:rsidRPr="00292575">
        <w:rPr>
          <w:rFonts w:ascii="Arial" w:hAnsi="Arial"/>
          <w:b/>
        </w:rPr>
        <w:t>Content Screens (min.):</w:t>
      </w:r>
      <w:r w:rsidRPr="00292575">
        <w:rPr>
          <w:rFonts w:ascii="Arial" w:hAnsi="Arial"/>
        </w:rPr>
        <w:t xml:space="preserve"> </w:t>
      </w:r>
      <w:r w:rsidRPr="00292575">
        <w:rPr>
          <w:rFonts w:ascii="Arial" w:hAnsi="Arial"/>
        </w:rPr>
        <w:fldChar w:fldCharType="begin">
          <w:ffData>
            <w:name w:val=""/>
            <w:enabled/>
            <w:calcOnExit w:val="0"/>
            <w:textInput>
              <w:default w:val="[Enter # of Content Screens and Minutes]"/>
            </w:textInput>
          </w:ffData>
        </w:fldChar>
      </w:r>
      <w:r w:rsidRPr="00292575">
        <w:rPr>
          <w:rFonts w:ascii="Arial" w:hAnsi="Arial"/>
        </w:rPr>
        <w:instrText xml:space="preserve"> FORMTEXT </w:instrText>
      </w:r>
      <w:r w:rsidRPr="00292575">
        <w:rPr>
          <w:rFonts w:ascii="Arial" w:hAnsi="Arial"/>
        </w:rPr>
      </w:r>
      <w:r w:rsidRPr="00292575">
        <w:rPr>
          <w:rFonts w:ascii="Arial" w:hAnsi="Arial"/>
        </w:rPr>
        <w:fldChar w:fldCharType="separate"/>
      </w:r>
      <w:r w:rsidRPr="00292575">
        <w:rPr>
          <w:rFonts w:ascii="Arial" w:hAnsi="Arial"/>
          <w:noProof/>
        </w:rPr>
        <w:t>[Enter # of Content Screens and Minutes]</w:t>
      </w:r>
      <w:r w:rsidRPr="00292575">
        <w:rPr>
          <w:rFonts w:ascii="Arial" w:hAnsi="Arial"/>
        </w:rPr>
        <w:fldChar w:fldCharType="end"/>
      </w:r>
    </w:p>
    <w:p w14:paraId="2D8AA805" w14:textId="77777777" w:rsidR="00CB4C53" w:rsidRPr="00292575" w:rsidRDefault="00CB4C53" w:rsidP="00105D1B">
      <w:pPr>
        <w:tabs>
          <w:tab w:val="num" w:pos="720"/>
        </w:tabs>
        <w:spacing w:after="60"/>
        <w:rPr>
          <w:rFonts w:ascii="Arial" w:hAnsi="Arial"/>
        </w:rPr>
      </w:pPr>
      <w:r w:rsidRPr="00292575">
        <w:rPr>
          <w:rFonts w:ascii="Arial" w:hAnsi="Arial"/>
          <w:b/>
        </w:rPr>
        <w:t xml:space="preserve">Knowledge Check (KC)/Practical Exercises (PE) Screens (min.): </w:t>
      </w:r>
      <w:r w:rsidRPr="00292575">
        <w:rPr>
          <w:rFonts w:ascii="Arial" w:hAnsi="Arial"/>
        </w:rPr>
        <w:fldChar w:fldCharType="begin">
          <w:ffData>
            <w:name w:val=""/>
            <w:enabled/>
            <w:calcOnExit w:val="0"/>
            <w:textInput>
              <w:default w:val="[Enter # of KC/PE Screens and Minutes]"/>
            </w:textInput>
          </w:ffData>
        </w:fldChar>
      </w:r>
      <w:r w:rsidRPr="00292575">
        <w:rPr>
          <w:rFonts w:ascii="Arial" w:hAnsi="Arial"/>
        </w:rPr>
        <w:instrText xml:space="preserve"> FORMTEXT </w:instrText>
      </w:r>
      <w:r w:rsidRPr="00292575">
        <w:rPr>
          <w:rFonts w:ascii="Arial" w:hAnsi="Arial"/>
        </w:rPr>
      </w:r>
      <w:r w:rsidRPr="00292575">
        <w:rPr>
          <w:rFonts w:ascii="Arial" w:hAnsi="Arial"/>
        </w:rPr>
        <w:fldChar w:fldCharType="separate"/>
      </w:r>
      <w:r w:rsidRPr="00292575">
        <w:rPr>
          <w:rFonts w:ascii="Arial" w:hAnsi="Arial"/>
          <w:noProof/>
        </w:rPr>
        <w:t>[Enter # of KC/PE Screens and Minutes]</w:t>
      </w:r>
      <w:r w:rsidRPr="00292575">
        <w:rPr>
          <w:rFonts w:ascii="Arial" w:hAnsi="Arial"/>
        </w:rPr>
        <w:fldChar w:fldCharType="end"/>
      </w:r>
    </w:p>
    <w:p w14:paraId="3B5CA0C2" w14:textId="77777777" w:rsidR="00CB4C53" w:rsidRPr="00292575" w:rsidRDefault="00CB4C53" w:rsidP="00105D1B">
      <w:pPr>
        <w:tabs>
          <w:tab w:val="num" w:pos="720"/>
        </w:tabs>
        <w:spacing w:after="60"/>
        <w:rPr>
          <w:rFonts w:ascii="Arial" w:hAnsi="Arial"/>
        </w:rPr>
      </w:pPr>
      <w:r w:rsidRPr="00292575">
        <w:rPr>
          <w:rFonts w:ascii="Arial" w:hAnsi="Arial"/>
          <w:b/>
        </w:rPr>
        <w:t>Total Screens/Minutes:</w:t>
      </w:r>
      <w:r w:rsidRPr="00292575">
        <w:rPr>
          <w:rFonts w:ascii="Arial" w:hAnsi="Arial"/>
        </w:rPr>
        <w:t xml:space="preserve"> </w:t>
      </w:r>
      <w:bookmarkStart w:id="44" w:name="Text117"/>
      <w:r w:rsidRPr="00292575">
        <w:rPr>
          <w:rFonts w:ascii="Arial" w:hAnsi="Arial"/>
        </w:rPr>
        <w:fldChar w:fldCharType="begin">
          <w:ffData>
            <w:name w:val="Text117"/>
            <w:enabled/>
            <w:calcOnExit w:val="0"/>
            <w:textInput>
              <w:default w:val="[Enter the Total Number of Screens and Minutes.]"/>
            </w:textInput>
          </w:ffData>
        </w:fldChar>
      </w:r>
      <w:r w:rsidRPr="00292575">
        <w:rPr>
          <w:rFonts w:ascii="Arial" w:hAnsi="Arial"/>
        </w:rPr>
        <w:instrText xml:space="preserve"> FORMTEXT </w:instrText>
      </w:r>
      <w:r w:rsidRPr="00292575">
        <w:rPr>
          <w:rFonts w:ascii="Arial" w:hAnsi="Arial"/>
        </w:rPr>
      </w:r>
      <w:r w:rsidRPr="00292575">
        <w:rPr>
          <w:rFonts w:ascii="Arial" w:hAnsi="Arial"/>
        </w:rPr>
        <w:fldChar w:fldCharType="separate"/>
      </w:r>
      <w:r w:rsidRPr="00292575">
        <w:rPr>
          <w:rFonts w:ascii="Arial" w:hAnsi="Arial"/>
          <w:noProof/>
        </w:rPr>
        <w:t>[Enter the Total Number of Screens and Minutes.]</w:t>
      </w:r>
      <w:r w:rsidRPr="00292575">
        <w:rPr>
          <w:rFonts w:ascii="Arial" w:hAnsi="Arial"/>
        </w:rPr>
        <w:fldChar w:fldCharType="end"/>
      </w:r>
      <w:bookmarkEnd w:id="44"/>
    </w:p>
    <w:p w14:paraId="6B8FFD41" w14:textId="77777777" w:rsidR="00CB4C53" w:rsidRPr="00292575" w:rsidRDefault="00CB4C53" w:rsidP="00CB4C53">
      <w:pPr>
        <w:pStyle w:val="Heading3"/>
      </w:pPr>
      <w:r w:rsidRPr="00292575">
        <w:fldChar w:fldCharType="begin">
          <w:ffData>
            <w:name w:val="Text115"/>
            <w:enabled/>
            <w:calcOnExit w:val="0"/>
            <w:textInput>
              <w:default w:val="[Enter the Modules/Lessons Title]"/>
            </w:textInput>
          </w:ffData>
        </w:fldChar>
      </w:r>
      <w:r w:rsidRPr="00292575">
        <w:instrText xml:space="preserve"> FORMTEXT </w:instrText>
      </w:r>
      <w:r w:rsidRPr="00292575">
        <w:fldChar w:fldCharType="separate"/>
      </w:r>
      <w:bookmarkStart w:id="45" w:name="_Toc120711153"/>
      <w:bookmarkStart w:id="46" w:name="_Toc60929239"/>
      <w:r w:rsidRPr="00292575">
        <w:rPr>
          <w:noProof/>
        </w:rPr>
        <w:t>[Enter the Modules/Lessons Title]</w:t>
      </w:r>
      <w:bookmarkEnd w:id="45"/>
      <w:bookmarkEnd w:id="46"/>
      <w:r w:rsidRPr="00292575">
        <w:fldChar w:fldCharType="end"/>
      </w:r>
    </w:p>
    <w:p w14:paraId="0DF38B18" w14:textId="77777777" w:rsidR="00CB4C53" w:rsidRPr="00292575" w:rsidRDefault="00CB4C53" w:rsidP="006F18C2">
      <w:pPr>
        <w:tabs>
          <w:tab w:val="num" w:pos="720"/>
        </w:tabs>
        <w:spacing w:after="60"/>
        <w:rPr>
          <w:rFonts w:ascii="Arial" w:hAnsi="Arial"/>
        </w:rPr>
      </w:pPr>
      <w:r w:rsidRPr="00292575">
        <w:rPr>
          <w:rFonts w:ascii="Arial" w:hAnsi="Arial"/>
          <w:b/>
        </w:rPr>
        <w:t>Objective Screens (min.):</w:t>
      </w:r>
      <w:r w:rsidRPr="00292575">
        <w:rPr>
          <w:rFonts w:ascii="Arial" w:hAnsi="Arial"/>
        </w:rPr>
        <w:t xml:space="preserve"> </w:t>
      </w:r>
      <w:r w:rsidRPr="00292575">
        <w:rPr>
          <w:rFonts w:ascii="Arial" w:hAnsi="Arial"/>
        </w:rPr>
        <w:fldChar w:fldCharType="begin">
          <w:ffData>
            <w:name w:val="Text116"/>
            <w:enabled/>
            <w:calcOnExit w:val="0"/>
            <w:textInput>
              <w:default w:val="[Enter # of Objective Screens and Minutes]"/>
            </w:textInput>
          </w:ffData>
        </w:fldChar>
      </w:r>
      <w:r w:rsidRPr="00292575">
        <w:rPr>
          <w:rFonts w:ascii="Arial" w:hAnsi="Arial"/>
        </w:rPr>
        <w:instrText xml:space="preserve"> FORMTEXT </w:instrText>
      </w:r>
      <w:r w:rsidRPr="00292575">
        <w:rPr>
          <w:rFonts w:ascii="Arial" w:hAnsi="Arial"/>
        </w:rPr>
      </w:r>
      <w:r w:rsidRPr="00292575">
        <w:rPr>
          <w:rFonts w:ascii="Arial" w:hAnsi="Arial"/>
        </w:rPr>
        <w:fldChar w:fldCharType="separate"/>
      </w:r>
      <w:r w:rsidRPr="00292575">
        <w:rPr>
          <w:rFonts w:ascii="Arial" w:hAnsi="Arial"/>
          <w:noProof/>
        </w:rPr>
        <w:t>[Enter # of Objective Screens and Minutes]</w:t>
      </w:r>
      <w:r w:rsidRPr="00292575">
        <w:rPr>
          <w:rFonts w:ascii="Arial" w:hAnsi="Arial"/>
        </w:rPr>
        <w:fldChar w:fldCharType="end"/>
      </w:r>
    </w:p>
    <w:p w14:paraId="532BE186" w14:textId="77777777" w:rsidR="00CB4C53" w:rsidRPr="00292575" w:rsidRDefault="00CB4C53" w:rsidP="006F18C2">
      <w:pPr>
        <w:tabs>
          <w:tab w:val="num" w:pos="720"/>
        </w:tabs>
        <w:spacing w:after="60"/>
        <w:rPr>
          <w:rFonts w:ascii="Arial" w:hAnsi="Arial"/>
        </w:rPr>
      </w:pPr>
      <w:r w:rsidRPr="00292575">
        <w:rPr>
          <w:rFonts w:ascii="Arial" w:hAnsi="Arial"/>
          <w:b/>
        </w:rPr>
        <w:t>Content Screens (min.):</w:t>
      </w:r>
      <w:r w:rsidRPr="00292575">
        <w:rPr>
          <w:rFonts w:ascii="Arial" w:hAnsi="Arial"/>
        </w:rPr>
        <w:t xml:space="preserve"> </w:t>
      </w:r>
      <w:r w:rsidRPr="00292575">
        <w:rPr>
          <w:rFonts w:ascii="Arial" w:hAnsi="Arial"/>
        </w:rPr>
        <w:fldChar w:fldCharType="begin">
          <w:ffData>
            <w:name w:val=""/>
            <w:enabled/>
            <w:calcOnExit w:val="0"/>
            <w:textInput>
              <w:default w:val="[Enter # of Content Screens and Minutes]"/>
            </w:textInput>
          </w:ffData>
        </w:fldChar>
      </w:r>
      <w:r w:rsidRPr="00292575">
        <w:rPr>
          <w:rFonts w:ascii="Arial" w:hAnsi="Arial"/>
        </w:rPr>
        <w:instrText xml:space="preserve"> FORMTEXT </w:instrText>
      </w:r>
      <w:r w:rsidRPr="00292575">
        <w:rPr>
          <w:rFonts w:ascii="Arial" w:hAnsi="Arial"/>
        </w:rPr>
      </w:r>
      <w:r w:rsidRPr="00292575">
        <w:rPr>
          <w:rFonts w:ascii="Arial" w:hAnsi="Arial"/>
        </w:rPr>
        <w:fldChar w:fldCharType="separate"/>
      </w:r>
      <w:r w:rsidRPr="00292575">
        <w:rPr>
          <w:rFonts w:ascii="Arial" w:hAnsi="Arial"/>
          <w:noProof/>
        </w:rPr>
        <w:t>[Enter # of Content Screens and Minutes]</w:t>
      </w:r>
      <w:r w:rsidRPr="00292575">
        <w:rPr>
          <w:rFonts w:ascii="Arial" w:hAnsi="Arial"/>
        </w:rPr>
        <w:fldChar w:fldCharType="end"/>
      </w:r>
    </w:p>
    <w:p w14:paraId="5577A84C" w14:textId="77777777" w:rsidR="00CB4C53" w:rsidRPr="00292575" w:rsidRDefault="00CB4C53" w:rsidP="006F18C2">
      <w:pPr>
        <w:tabs>
          <w:tab w:val="num" w:pos="720"/>
        </w:tabs>
        <w:spacing w:after="60"/>
        <w:rPr>
          <w:rFonts w:ascii="Arial" w:hAnsi="Arial"/>
        </w:rPr>
      </w:pPr>
      <w:r w:rsidRPr="00292575">
        <w:rPr>
          <w:rFonts w:ascii="Arial" w:hAnsi="Arial"/>
          <w:b/>
        </w:rPr>
        <w:t xml:space="preserve">Knowledge Check (KC)/Practical Exercises (PE) Screens (min.): </w:t>
      </w:r>
      <w:r w:rsidRPr="00292575">
        <w:rPr>
          <w:rFonts w:ascii="Arial" w:hAnsi="Arial"/>
        </w:rPr>
        <w:fldChar w:fldCharType="begin">
          <w:ffData>
            <w:name w:val=""/>
            <w:enabled/>
            <w:calcOnExit w:val="0"/>
            <w:textInput>
              <w:default w:val="[Enter # of KC/PE Screens and Minutes]"/>
            </w:textInput>
          </w:ffData>
        </w:fldChar>
      </w:r>
      <w:r w:rsidRPr="00292575">
        <w:rPr>
          <w:rFonts w:ascii="Arial" w:hAnsi="Arial"/>
        </w:rPr>
        <w:instrText xml:space="preserve"> FORMTEXT </w:instrText>
      </w:r>
      <w:r w:rsidRPr="00292575">
        <w:rPr>
          <w:rFonts w:ascii="Arial" w:hAnsi="Arial"/>
        </w:rPr>
      </w:r>
      <w:r w:rsidRPr="00292575">
        <w:rPr>
          <w:rFonts w:ascii="Arial" w:hAnsi="Arial"/>
        </w:rPr>
        <w:fldChar w:fldCharType="separate"/>
      </w:r>
      <w:r w:rsidRPr="00292575">
        <w:rPr>
          <w:rFonts w:ascii="Arial" w:hAnsi="Arial"/>
          <w:noProof/>
        </w:rPr>
        <w:t>[Enter # of KC/PE Screens and Minutes]</w:t>
      </w:r>
      <w:r w:rsidRPr="00292575">
        <w:rPr>
          <w:rFonts w:ascii="Arial" w:hAnsi="Arial"/>
        </w:rPr>
        <w:fldChar w:fldCharType="end"/>
      </w:r>
    </w:p>
    <w:p w14:paraId="6A80448C" w14:textId="77777777" w:rsidR="00CB4C53" w:rsidRPr="00292575" w:rsidRDefault="00CB4C53" w:rsidP="006F18C2">
      <w:pPr>
        <w:tabs>
          <w:tab w:val="num" w:pos="720"/>
        </w:tabs>
        <w:spacing w:after="60"/>
        <w:rPr>
          <w:rFonts w:ascii="Arial" w:hAnsi="Arial"/>
        </w:rPr>
      </w:pPr>
      <w:r w:rsidRPr="00292575">
        <w:rPr>
          <w:rFonts w:ascii="Arial" w:hAnsi="Arial"/>
          <w:b/>
        </w:rPr>
        <w:t>Total Screens/Minutes:</w:t>
      </w:r>
      <w:r w:rsidRPr="00292575">
        <w:rPr>
          <w:rFonts w:ascii="Arial" w:hAnsi="Arial"/>
        </w:rPr>
        <w:t xml:space="preserve"> </w:t>
      </w:r>
      <w:r w:rsidRPr="00292575">
        <w:rPr>
          <w:rFonts w:ascii="Arial" w:hAnsi="Arial"/>
        </w:rPr>
        <w:fldChar w:fldCharType="begin">
          <w:ffData>
            <w:name w:val="Text117"/>
            <w:enabled/>
            <w:calcOnExit w:val="0"/>
            <w:textInput>
              <w:default w:val="[Enter the Total Number of Screens and Minutes.]"/>
            </w:textInput>
          </w:ffData>
        </w:fldChar>
      </w:r>
      <w:r w:rsidRPr="00292575">
        <w:rPr>
          <w:rFonts w:ascii="Arial" w:hAnsi="Arial"/>
        </w:rPr>
        <w:instrText xml:space="preserve"> FORMTEXT </w:instrText>
      </w:r>
      <w:r w:rsidRPr="00292575">
        <w:rPr>
          <w:rFonts w:ascii="Arial" w:hAnsi="Arial"/>
        </w:rPr>
      </w:r>
      <w:r w:rsidRPr="00292575">
        <w:rPr>
          <w:rFonts w:ascii="Arial" w:hAnsi="Arial"/>
        </w:rPr>
        <w:fldChar w:fldCharType="separate"/>
      </w:r>
      <w:r w:rsidRPr="00292575">
        <w:rPr>
          <w:rFonts w:ascii="Arial" w:hAnsi="Arial"/>
          <w:noProof/>
        </w:rPr>
        <w:t>[Enter the Total Number of Screens and Minutes.]</w:t>
      </w:r>
      <w:r w:rsidRPr="00292575">
        <w:rPr>
          <w:rFonts w:ascii="Arial" w:hAnsi="Arial"/>
        </w:rPr>
        <w:fldChar w:fldCharType="end"/>
      </w:r>
    </w:p>
    <w:p w14:paraId="55D2A000" w14:textId="77777777" w:rsidR="00CB4C53" w:rsidRPr="00CB4C53" w:rsidRDefault="00CB4C53" w:rsidP="00CB4C53">
      <w:pPr>
        <w:pStyle w:val="CourseContentText"/>
      </w:pPr>
    </w:p>
    <w:p w14:paraId="3BE6BA6A" w14:textId="3EC5654C" w:rsidR="00E85A4E" w:rsidRDefault="00E85A4E" w:rsidP="00E85A4E">
      <w:pPr>
        <w:pStyle w:val="Heading2"/>
      </w:pPr>
      <w:bookmarkStart w:id="47" w:name="_Toc120711154"/>
      <w:bookmarkStart w:id="48" w:name="_Toc101268151"/>
      <w:r>
        <w:t>Totals</w:t>
      </w:r>
      <w:bookmarkEnd w:id="47"/>
    </w:p>
    <w:p w14:paraId="6ACD0B20" w14:textId="5F1FE069" w:rsidR="00746C1E" w:rsidRPr="00292575" w:rsidRDefault="00746C1E" w:rsidP="006F18C2">
      <w:pPr>
        <w:tabs>
          <w:tab w:val="num" w:pos="720"/>
        </w:tabs>
        <w:spacing w:after="60"/>
        <w:rPr>
          <w:rFonts w:ascii="Arial" w:hAnsi="Arial"/>
        </w:rPr>
      </w:pPr>
      <w:r w:rsidRPr="00292575">
        <w:rPr>
          <w:rFonts w:ascii="Arial" w:hAnsi="Arial"/>
          <w:b/>
        </w:rPr>
        <w:t>Objective Screens (min.):</w:t>
      </w:r>
      <w:r w:rsidRPr="00292575">
        <w:rPr>
          <w:rFonts w:ascii="Arial" w:hAnsi="Arial"/>
        </w:rPr>
        <w:t xml:space="preserve"> </w:t>
      </w:r>
      <w:r>
        <w:rPr>
          <w:rFonts w:ascii="Arial" w:hAnsi="Arial"/>
        </w:rPr>
        <w:fldChar w:fldCharType="begin">
          <w:ffData>
            <w:name w:val=""/>
            <w:enabled/>
            <w:calcOnExit w:val="0"/>
            <w:textInput>
              <w:default w:val="[Enter the total # of objective screens and total minutes]"/>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[Enter the total # of objective screens and total minutes]</w:t>
      </w:r>
      <w:r>
        <w:rPr>
          <w:rFonts w:ascii="Arial" w:hAnsi="Arial"/>
        </w:rPr>
        <w:fldChar w:fldCharType="end"/>
      </w:r>
    </w:p>
    <w:p w14:paraId="5730C4C2" w14:textId="6F06BF9C" w:rsidR="00746C1E" w:rsidRPr="00292575" w:rsidRDefault="00746C1E" w:rsidP="006F18C2">
      <w:pPr>
        <w:tabs>
          <w:tab w:val="num" w:pos="720"/>
        </w:tabs>
        <w:spacing w:after="60"/>
        <w:rPr>
          <w:rFonts w:ascii="Arial" w:hAnsi="Arial"/>
        </w:rPr>
      </w:pPr>
      <w:r w:rsidRPr="00292575">
        <w:rPr>
          <w:rFonts w:ascii="Arial" w:hAnsi="Arial"/>
          <w:b/>
        </w:rPr>
        <w:t>Content Screens (min.):</w:t>
      </w:r>
      <w:r w:rsidRPr="00292575">
        <w:rPr>
          <w:rFonts w:ascii="Arial" w:hAnsi="Arial"/>
        </w:rPr>
        <w:t xml:space="preserve"> </w:t>
      </w:r>
      <w:r w:rsidR="00751305">
        <w:rPr>
          <w:rFonts w:ascii="Arial" w:hAnsi="Arial"/>
        </w:rPr>
        <w:fldChar w:fldCharType="begin">
          <w:ffData>
            <w:name w:val=""/>
            <w:enabled/>
            <w:calcOnExit w:val="0"/>
            <w:textInput>
              <w:default w:val="[Enter the total # of content screens and total minutes]"/>
            </w:textInput>
          </w:ffData>
        </w:fldChar>
      </w:r>
      <w:r w:rsidR="00751305">
        <w:rPr>
          <w:rFonts w:ascii="Arial" w:hAnsi="Arial"/>
        </w:rPr>
        <w:instrText xml:space="preserve"> FORMTEXT </w:instrText>
      </w:r>
      <w:r w:rsidR="00751305">
        <w:rPr>
          <w:rFonts w:ascii="Arial" w:hAnsi="Arial"/>
        </w:rPr>
      </w:r>
      <w:r w:rsidR="00751305">
        <w:rPr>
          <w:rFonts w:ascii="Arial" w:hAnsi="Arial"/>
        </w:rPr>
        <w:fldChar w:fldCharType="separate"/>
      </w:r>
      <w:r w:rsidR="00751305">
        <w:rPr>
          <w:rFonts w:ascii="Arial" w:hAnsi="Arial"/>
          <w:noProof/>
        </w:rPr>
        <w:t>[Enter the total # of content screens and total minutes]</w:t>
      </w:r>
      <w:r w:rsidR="00751305">
        <w:rPr>
          <w:rFonts w:ascii="Arial" w:hAnsi="Arial"/>
        </w:rPr>
        <w:fldChar w:fldCharType="end"/>
      </w:r>
    </w:p>
    <w:p w14:paraId="04F92351" w14:textId="3677B3FA" w:rsidR="00746C1E" w:rsidRPr="00292575" w:rsidRDefault="00746C1E" w:rsidP="006F18C2">
      <w:pPr>
        <w:tabs>
          <w:tab w:val="num" w:pos="720"/>
        </w:tabs>
        <w:spacing w:after="60"/>
        <w:rPr>
          <w:rFonts w:ascii="Arial" w:hAnsi="Arial"/>
        </w:rPr>
      </w:pPr>
      <w:r w:rsidRPr="00292575">
        <w:rPr>
          <w:rFonts w:ascii="Arial" w:hAnsi="Arial"/>
          <w:b/>
        </w:rPr>
        <w:t xml:space="preserve">Knowledge Check (KC)/Practical Exercises (PE) Screens (min.): </w:t>
      </w:r>
      <w:r w:rsidR="00751305">
        <w:rPr>
          <w:rFonts w:ascii="Arial" w:hAnsi="Arial"/>
        </w:rPr>
        <w:fldChar w:fldCharType="begin">
          <w:ffData>
            <w:name w:val=""/>
            <w:enabled/>
            <w:calcOnExit w:val="0"/>
            <w:textInput>
              <w:default w:val="[Enter the total # of KC/PE screens and total minutes]"/>
            </w:textInput>
          </w:ffData>
        </w:fldChar>
      </w:r>
      <w:r w:rsidR="00751305">
        <w:rPr>
          <w:rFonts w:ascii="Arial" w:hAnsi="Arial"/>
        </w:rPr>
        <w:instrText xml:space="preserve"> FORMTEXT </w:instrText>
      </w:r>
      <w:r w:rsidR="00751305">
        <w:rPr>
          <w:rFonts w:ascii="Arial" w:hAnsi="Arial"/>
        </w:rPr>
      </w:r>
      <w:r w:rsidR="00751305">
        <w:rPr>
          <w:rFonts w:ascii="Arial" w:hAnsi="Arial"/>
        </w:rPr>
        <w:fldChar w:fldCharType="separate"/>
      </w:r>
      <w:r w:rsidR="00751305">
        <w:rPr>
          <w:rFonts w:ascii="Arial" w:hAnsi="Arial"/>
          <w:noProof/>
        </w:rPr>
        <w:t>[Enter the total # of KC/PE screens and total minutes]</w:t>
      </w:r>
      <w:r w:rsidR="00751305">
        <w:rPr>
          <w:rFonts w:ascii="Arial" w:hAnsi="Arial"/>
        </w:rPr>
        <w:fldChar w:fldCharType="end"/>
      </w:r>
    </w:p>
    <w:p w14:paraId="64CC8FEC" w14:textId="112FA98A" w:rsidR="00746C1E" w:rsidRPr="00292575" w:rsidRDefault="00746C1E" w:rsidP="006F18C2">
      <w:pPr>
        <w:tabs>
          <w:tab w:val="num" w:pos="720"/>
        </w:tabs>
        <w:spacing w:after="60"/>
        <w:rPr>
          <w:rFonts w:ascii="Arial" w:hAnsi="Arial"/>
        </w:rPr>
      </w:pPr>
      <w:r w:rsidRPr="00292575">
        <w:rPr>
          <w:rFonts w:ascii="Arial" w:hAnsi="Arial"/>
          <w:b/>
        </w:rPr>
        <w:t>Total Screens/Minutes:</w:t>
      </w:r>
      <w:r w:rsidRPr="00292575">
        <w:rPr>
          <w:rFonts w:ascii="Arial" w:hAnsi="Arial"/>
        </w:rPr>
        <w:t xml:space="preserve"> </w:t>
      </w:r>
      <w:r w:rsidR="00F80AC8">
        <w:rPr>
          <w:rFonts w:ascii="Arial" w:hAnsi="Arial"/>
        </w:rPr>
        <w:fldChar w:fldCharType="begin">
          <w:ffData>
            <w:name w:val=""/>
            <w:enabled/>
            <w:calcOnExit w:val="0"/>
            <w:textInput>
              <w:default w:val="[Enter the total Number of Screens and Minutes.]"/>
            </w:textInput>
          </w:ffData>
        </w:fldChar>
      </w:r>
      <w:r w:rsidR="00F80AC8">
        <w:rPr>
          <w:rFonts w:ascii="Arial" w:hAnsi="Arial"/>
        </w:rPr>
        <w:instrText xml:space="preserve"> FORMTEXT </w:instrText>
      </w:r>
      <w:r w:rsidR="00F80AC8">
        <w:rPr>
          <w:rFonts w:ascii="Arial" w:hAnsi="Arial"/>
        </w:rPr>
      </w:r>
      <w:r w:rsidR="00F80AC8">
        <w:rPr>
          <w:rFonts w:ascii="Arial" w:hAnsi="Arial"/>
        </w:rPr>
        <w:fldChar w:fldCharType="separate"/>
      </w:r>
      <w:r w:rsidR="00F80AC8">
        <w:rPr>
          <w:rFonts w:ascii="Arial" w:hAnsi="Arial"/>
          <w:noProof/>
        </w:rPr>
        <w:t>[Enter the total Number of Screens and Minutes.]</w:t>
      </w:r>
      <w:r w:rsidR="00F80AC8">
        <w:rPr>
          <w:rFonts w:ascii="Arial" w:hAnsi="Arial"/>
        </w:rPr>
        <w:fldChar w:fldCharType="end"/>
      </w:r>
    </w:p>
    <w:p w14:paraId="0C51047B" w14:textId="77777777" w:rsidR="00CB4C53" w:rsidRDefault="00CB4C53">
      <w:pPr>
        <w:rPr>
          <w:rFonts w:ascii="Arial Bold" w:eastAsiaTheme="majorEastAsia" w:hAnsi="Arial Bold" w:cstheme="majorBidi"/>
          <w:b/>
          <w:sz w:val="32"/>
          <w:szCs w:val="26"/>
        </w:rPr>
      </w:pPr>
      <w:r>
        <w:br w:type="page"/>
      </w:r>
    </w:p>
    <w:p w14:paraId="1B25AC6A" w14:textId="77777777" w:rsidR="00AA7EE8" w:rsidRDefault="00AA7EE8" w:rsidP="00AE4B5D">
      <w:pPr>
        <w:pStyle w:val="Heading2"/>
      </w:pPr>
      <w:bookmarkStart w:id="49" w:name="_Toc120711155"/>
      <w:commentRangeStart w:id="50"/>
      <w:r>
        <w:lastRenderedPageBreak/>
        <w:t>Reference List</w:t>
      </w:r>
      <w:bookmarkEnd w:id="48"/>
      <w:commentRangeEnd w:id="50"/>
      <w:r w:rsidR="00F372EB">
        <w:rPr>
          <w:rStyle w:val="CommentReference"/>
          <w:rFonts w:asciiTheme="minorHAnsi" w:eastAsiaTheme="minorHAnsi" w:hAnsiTheme="minorHAnsi" w:cstheme="minorBidi"/>
          <w:b w:val="0"/>
        </w:rPr>
        <w:commentReference w:id="50"/>
      </w:r>
      <w:bookmarkEnd w:id="49"/>
    </w:p>
    <w:p w14:paraId="0F542E29" w14:textId="77777777" w:rsidR="00AA7EE8" w:rsidRPr="00264C16" w:rsidRDefault="00AA7EE8" w:rsidP="00AA7EE8">
      <w:pPr>
        <w:pStyle w:val="ReferenceListtext"/>
      </w:pPr>
      <w:r w:rsidRPr="00264C16">
        <w:t>[Enter the reference documents used during the writing of this module content. Type “None” if the module authors did not use any references.</w:t>
      </w:r>
    </w:p>
    <w:p w14:paraId="2B7B9198" w14:textId="77777777" w:rsidR="00AA7EE8" w:rsidRPr="00264C16" w:rsidRDefault="00AA7EE8" w:rsidP="00AA7EE8">
      <w:pPr>
        <w:pStyle w:val="ReferenceListtext"/>
        <w:ind w:left="0" w:firstLine="0"/>
      </w:pPr>
    </w:p>
    <w:p w14:paraId="3E8D3E9F" w14:textId="77777777" w:rsidR="00AA7EE8" w:rsidRPr="00264C16" w:rsidRDefault="00AA7EE8" w:rsidP="00AA7EE8">
      <w:pPr>
        <w:pStyle w:val="ReferenceListtext"/>
      </w:pPr>
      <w:r w:rsidRPr="00264C16">
        <w:t xml:space="preserve">Reference List entries, and blank spaces in between each entry, are in Reference List Text style. Use the </w:t>
      </w:r>
      <w:r w:rsidRPr="00264C16">
        <w:rPr>
          <w:rStyle w:val="Emphasis"/>
        </w:rPr>
        <w:t>Emphasis</w:t>
      </w:r>
      <w:r w:rsidRPr="00264C16">
        <w:t xml:space="preserve"> style to apply italics character formatting as needed.</w:t>
      </w:r>
    </w:p>
    <w:p w14:paraId="4BA841C3" w14:textId="77777777" w:rsidR="00AA7EE8" w:rsidRPr="00264C16" w:rsidRDefault="00AA7EE8" w:rsidP="00AA7EE8">
      <w:pPr>
        <w:pStyle w:val="ReferenceListtext"/>
      </w:pPr>
    </w:p>
    <w:p w14:paraId="10EFB42E" w14:textId="77777777" w:rsidR="001264B1" w:rsidRPr="00264C16" w:rsidRDefault="00AA7EE8" w:rsidP="00AA7EE8">
      <w:pPr>
        <w:pStyle w:val="ReferenceListtext"/>
      </w:pPr>
      <w:r w:rsidRPr="00264C16">
        <w:t xml:space="preserve">For 508 compliance, web URLs and any hyperlinked text should be active, that is, when you mouse over the link, a message should appear </w:t>
      </w:r>
      <w:proofErr w:type="gramStart"/>
      <w:r w:rsidRPr="00264C16">
        <w:t>about</w:t>
      </w:r>
      <w:proofErr w:type="gramEnd"/>
      <w:r w:rsidRPr="00264C16">
        <w:t xml:space="preserve"> holding the CTRL key and clicking the link to access the web page. An active web link can also be created by applying the </w:t>
      </w:r>
      <w:r w:rsidRPr="00264C16">
        <w:rPr>
          <w:rStyle w:val="Hyperlink"/>
        </w:rPr>
        <w:t>Hyperlink</w:t>
      </w:r>
      <w:r w:rsidRPr="00264C16">
        <w:t xml:space="preserve"> style to the full URL text.]</w:t>
      </w:r>
    </w:p>
    <w:p w14:paraId="56DFF01F" w14:textId="77777777" w:rsidR="001264B1" w:rsidRPr="00D51785" w:rsidRDefault="001264B1" w:rsidP="00D51785">
      <w:pPr>
        <w:rPr>
          <w:rFonts w:ascii="Arial" w:hAnsi="Arial"/>
          <w:highlight w:val="yellow"/>
        </w:rPr>
      </w:pPr>
    </w:p>
    <w:sectPr w:rsidR="001264B1" w:rsidRPr="00D51785" w:rsidSect="00346506">
      <w:pgSz w:w="12240" w:h="15840"/>
      <w:pgMar w:top="2160" w:right="1440" w:bottom="1440" w:left="1440" w:header="432"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olly Blanchard" w:date="2022-05-27T14:15:00Z" w:initials="HB">
    <w:p w14:paraId="583B9981" w14:textId="77777777" w:rsidR="00EF0D23" w:rsidRDefault="00EF0D23">
      <w:pPr>
        <w:pStyle w:val="CommentText"/>
      </w:pPr>
      <w:r>
        <w:rPr>
          <w:rStyle w:val="CommentReference"/>
        </w:rPr>
        <w:annotationRef/>
      </w:r>
      <w:r>
        <w:t xml:space="preserve">If the course title does not fit, decrease its font size by modifying the </w:t>
      </w:r>
      <w:r w:rsidRPr="00063901">
        <w:rPr>
          <w:b/>
        </w:rPr>
        <w:t xml:space="preserve">Cover Course </w:t>
      </w:r>
      <w:r>
        <w:rPr>
          <w:b/>
        </w:rPr>
        <w:t>Title</w:t>
      </w:r>
      <w:r>
        <w:t xml:space="preserve"> style </w:t>
      </w:r>
      <w:r w:rsidRPr="00202DA3">
        <w:rPr>
          <w:u w:val="single"/>
        </w:rPr>
        <w:t>through the Styles menu</w:t>
      </w:r>
      <w:r w:rsidRPr="00AE29FB">
        <w:t>, and be sure</w:t>
      </w:r>
      <w:r>
        <w:t xml:space="preserve"> to use the same font size for the title on all front covers of other course materials.</w:t>
      </w:r>
    </w:p>
  </w:comment>
  <w:comment w:id="2" w:author="Holly Blanchard" w:date="2022-05-27T14:15:00Z" w:initials="HB">
    <w:p w14:paraId="017CD012" w14:textId="77777777" w:rsidR="00EF0D23" w:rsidRDefault="00EF0D23" w:rsidP="00EF0D23">
      <w:pPr>
        <w:pStyle w:val="CommentText"/>
      </w:pPr>
      <w:r>
        <w:rPr>
          <w:rStyle w:val="CommentReference"/>
        </w:rPr>
        <w:annotationRef/>
      </w:r>
      <w:bookmarkStart w:id="3" w:name="_Hlk67052155"/>
      <w:r>
        <w:t>Update cover with:</w:t>
      </w:r>
    </w:p>
    <w:p w14:paraId="2C46ECBA" w14:textId="77777777" w:rsidR="00EF0D23" w:rsidRDefault="00EF0D23" w:rsidP="00EF0D23">
      <w:pPr>
        <w:pStyle w:val="CommentText"/>
        <w:numPr>
          <w:ilvl w:val="0"/>
          <w:numId w:val="21"/>
        </w:numPr>
      </w:pPr>
      <w:r>
        <w:t>DHS course number (</w:t>
      </w:r>
      <w:proofErr w:type="gramStart"/>
      <w:r>
        <w:t>e.g.</w:t>
      </w:r>
      <w:proofErr w:type="gramEnd"/>
      <w:r>
        <w:t xml:space="preserve"> MGT-323)</w:t>
      </w:r>
    </w:p>
    <w:p w14:paraId="37F4592A" w14:textId="77777777" w:rsidR="00EF0D23" w:rsidRDefault="00EF0D23" w:rsidP="00EF0D23">
      <w:pPr>
        <w:pStyle w:val="CommentText"/>
        <w:numPr>
          <w:ilvl w:val="0"/>
          <w:numId w:val="21"/>
        </w:numPr>
      </w:pPr>
      <w:r>
        <w:t xml:space="preserve">Month Year of this version/revision </w:t>
      </w:r>
      <w:r>
        <w:br/>
        <w:t>(</w:t>
      </w:r>
      <w:proofErr w:type="gramStart"/>
      <w:r>
        <w:t>e.g.</w:t>
      </w:r>
      <w:proofErr w:type="gramEnd"/>
      <w:r>
        <w:t xml:space="preserve"> December 2022) </w:t>
      </w:r>
    </w:p>
    <w:p w14:paraId="340D6B13" w14:textId="77777777" w:rsidR="00EF0D23" w:rsidRDefault="00EF0D23" w:rsidP="00EF0D23">
      <w:pPr>
        <w:pStyle w:val="CommentText"/>
        <w:numPr>
          <w:ilvl w:val="0"/>
          <w:numId w:val="21"/>
        </w:numPr>
      </w:pPr>
      <w:r>
        <w:t>V</w:t>
      </w:r>
      <w:r w:rsidRPr="00CA4292">
        <w:t xml:space="preserve">ersion number for </w:t>
      </w:r>
      <w:r>
        <w:t>current certification/upcoming milestone (</w:t>
      </w:r>
      <w:proofErr w:type="gramStart"/>
      <w:r>
        <w:t>e.g.</w:t>
      </w:r>
      <w:proofErr w:type="gramEnd"/>
      <w:r>
        <w:t xml:space="preserve"> 2.0a, 3.1, etc.)</w:t>
      </w:r>
      <w:bookmarkEnd w:id="3"/>
    </w:p>
  </w:comment>
  <w:comment w:id="6" w:author="Holly Blanchard" w:date="2022-05-27T14:16:00Z" w:initials="HB">
    <w:p w14:paraId="01D18CBA" w14:textId="77777777" w:rsidR="00EF0D23" w:rsidRDefault="00EF0D23">
      <w:pPr>
        <w:pStyle w:val="CommentText"/>
      </w:pPr>
      <w:r>
        <w:rPr>
          <w:rStyle w:val="CommentReference"/>
        </w:rPr>
        <w:annotationRef/>
      </w:r>
      <w:r>
        <w:t>Partners may use sequential (</w:t>
      </w:r>
      <w:proofErr w:type="gramStart"/>
      <w:r>
        <w:t>i.e.</w:t>
      </w:r>
      <w:proofErr w:type="gramEnd"/>
      <w:r>
        <w:t xml:space="preserve"> 1,2,3,4) or modular (i.e. 1-2, 1-3, 1-4) pagination.</w:t>
      </w:r>
    </w:p>
  </w:comment>
  <w:comment w:id="50" w:author="Holly Blanchard" w:date="2022-05-27T14:37:00Z" w:initials="HB">
    <w:p w14:paraId="5F10605C" w14:textId="77777777" w:rsidR="00F372EB" w:rsidRDefault="00F372EB">
      <w:pPr>
        <w:pStyle w:val="CommentText"/>
      </w:pPr>
      <w:r>
        <w:rPr>
          <w:rStyle w:val="CommentReference"/>
        </w:rPr>
        <w:annotationRef/>
      </w:r>
      <w:r>
        <w:t>Reference List will appear at the end of each module. These instructions were provided by NCBRT and should be deleted out before printing.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3B9981" w15:done="0"/>
  <w15:commentEx w15:paraId="340D6B13" w15:done="0"/>
  <w15:commentEx w15:paraId="01D18CBA" w15:done="0"/>
  <w15:commentEx w15:paraId="5F1060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3B9981" w16cid:durableId="263B5B79"/>
  <w16cid:commentId w16cid:paraId="340D6B13" w16cid:durableId="263B5B84"/>
  <w16cid:commentId w16cid:paraId="01D18CBA" w16cid:durableId="263B5BD7"/>
  <w16cid:commentId w16cid:paraId="5F10605C" w16cid:durableId="263B60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773D8" w14:textId="77777777" w:rsidR="003A2B19" w:rsidRDefault="003A2B19" w:rsidP="00741495">
      <w:pPr>
        <w:spacing w:after="0" w:line="240" w:lineRule="auto"/>
      </w:pPr>
      <w:r>
        <w:separator/>
      </w:r>
    </w:p>
  </w:endnote>
  <w:endnote w:type="continuationSeparator" w:id="0">
    <w:p w14:paraId="3A533BBD" w14:textId="77777777" w:rsidR="003A2B19" w:rsidRDefault="003A2B19" w:rsidP="00741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C9F" w14:textId="77777777" w:rsidR="00D45A89" w:rsidRPr="00B96A86" w:rsidRDefault="00D45A89" w:rsidP="00A44990">
    <w:pPr>
      <w:pStyle w:val="Footer"/>
    </w:pPr>
    <w:r w:rsidRPr="00B96A86">
      <w:rPr>
        <w:noProof/>
      </w:rPr>
      <mc:AlternateContent>
        <mc:Choice Requires="wps">
          <w:drawing>
            <wp:anchor distT="0" distB="0" distL="114300" distR="114300" simplePos="0" relativeHeight="251643898" behindDoc="1" locked="0" layoutInCell="1" allowOverlap="1" wp14:anchorId="2A99F9C6" wp14:editId="700FFBF7">
              <wp:simplePos x="0" y="0"/>
              <wp:positionH relativeFrom="page">
                <wp:posOffset>-10633</wp:posOffset>
              </wp:positionH>
              <wp:positionV relativeFrom="page">
                <wp:posOffset>9253855</wp:posOffset>
              </wp:positionV>
              <wp:extent cx="7772400" cy="804672"/>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04672"/>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25303" id="Rectangle 4" o:spid="_x0000_s1026" alt="&quot;&quot;" style="position:absolute;margin-left:-.85pt;margin-top:728.65pt;width:612pt;height:63.35pt;z-index:-2516725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" fillcolor="#ddd" stroked="f" strokeweight="1pt">
              <w10:wrap anchorx="page" anchory="page"/>
            </v:rect>
          </w:pict>
        </mc:Fallback>
      </mc:AlternateContent>
    </w:r>
    <w:proofErr w:type="spellStart"/>
    <w:r w:rsidR="00243510" w:rsidRPr="00B96A86">
      <w:t>vX.X</w:t>
    </w:r>
    <w:proofErr w:type="spellEnd"/>
    <w:r w:rsidR="00B96A86">
      <w:tab/>
    </w:r>
    <w:r w:rsidR="00B96A86" w:rsidRPr="00B96A86">
      <w:t xml:space="preserve">[Optional </w:t>
    </w:r>
    <w:r w:rsidR="00B96A86" w:rsidRPr="00A44990">
      <w:t>Partner</w:t>
    </w:r>
    <w:r w:rsidR="00B96A86" w:rsidRPr="00B96A86">
      <w:t xml:space="preserve"> Information]</w:t>
    </w:r>
    <w:r w:rsidR="00B96A86">
      <w:tab/>
    </w:r>
    <w:r w:rsidRPr="00B96A86">
      <w:t xml:space="preserve">Page </w:t>
    </w:r>
    <w:r w:rsidRPr="00B96A86">
      <w:fldChar w:fldCharType="begin"/>
    </w:r>
    <w:r w:rsidRPr="00B96A86">
      <w:instrText xml:space="preserve"> PAGE   \* MERGEFORMAT </w:instrText>
    </w:r>
    <w:r w:rsidRPr="00B96A86">
      <w:fldChar w:fldCharType="separate"/>
    </w:r>
    <w:r w:rsidRPr="00B96A86">
      <w:t>iv</w:t>
    </w:r>
    <w:r w:rsidRPr="00B96A8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5117" w14:textId="77777777" w:rsidR="00346506" w:rsidRPr="00B96A86" w:rsidRDefault="00346506" w:rsidP="00A44990">
    <w:pPr>
      <w:pStyle w:val="Footer"/>
    </w:pPr>
    <w:r w:rsidRPr="00B96A86">
      <w:rPr>
        <w:noProof/>
      </w:rPr>
      <mc:AlternateContent>
        <mc:Choice Requires="wps">
          <w:drawing>
            <wp:anchor distT="0" distB="0" distL="114300" distR="114300" simplePos="0" relativeHeight="251669504" behindDoc="1" locked="0" layoutInCell="1" allowOverlap="1" wp14:anchorId="3042272C" wp14:editId="74E580F2">
              <wp:simplePos x="0" y="0"/>
              <wp:positionH relativeFrom="page">
                <wp:posOffset>-10633</wp:posOffset>
              </wp:positionH>
              <wp:positionV relativeFrom="page">
                <wp:posOffset>9253855</wp:posOffset>
              </wp:positionV>
              <wp:extent cx="7772400" cy="804672"/>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04672"/>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196E3" id="Rectangle 11" o:spid="_x0000_s1026" alt="&quot;&quot;" style="position:absolute;margin-left:-.85pt;margin-top:728.65pt;width:612pt;height:63.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" fillcolor="#ddd" stroked="f" strokeweight="1pt">
              <w10:wrap anchorx="page" anchory="page"/>
            </v:rect>
          </w:pict>
        </mc:Fallback>
      </mc:AlternateContent>
    </w:r>
    <w:proofErr w:type="spellStart"/>
    <w:r w:rsidRPr="00B96A86">
      <w:t>vX.X</w:t>
    </w:r>
    <w:proofErr w:type="spellEnd"/>
    <w:r>
      <w:tab/>
    </w:r>
    <w:r w:rsidRPr="00B96A86">
      <w:t xml:space="preserve">[Optional </w:t>
    </w:r>
    <w:r w:rsidRPr="00A44990">
      <w:t>Partner</w:t>
    </w:r>
    <w:r w:rsidRPr="00B96A86">
      <w:t xml:space="preserve"> Information]</w:t>
    </w:r>
    <w:r>
      <w:tab/>
    </w:r>
    <w:r w:rsidRPr="00B96A86">
      <w:t xml:space="preserve">Page </w:t>
    </w:r>
    <w:r w:rsidRPr="00B96A86">
      <w:fldChar w:fldCharType="begin"/>
    </w:r>
    <w:r w:rsidRPr="00B96A86">
      <w:instrText xml:space="preserve"> PAGE   \* MERGEFORMAT </w:instrText>
    </w:r>
    <w:r w:rsidRPr="00B96A86">
      <w:fldChar w:fldCharType="separate"/>
    </w:r>
    <w:r w:rsidRPr="00B96A86">
      <w:t>iv</w:t>
    </w:r>
    <w:r w:rsidRPr="00B96A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3072B" w14:textId="77777777" w:rsidR="003A2B19" w:rsidRDefault="003A2B19" w:rsidP="00741495">
      <w:pPr>
        <w:spacing w:after="0" w:line="240" w:lineRule="auto"/>
      </w:pPr>
      <w:r>
        <w:separator/>
      </w:r>
    </w:p>
  </w:footnote>
  <w:footnote w:type="continuationSeparator" w:id="0">
    <w:p w14:paraId="655CCE9A" w14:textId="77777777" w:rsidR="003A2B19" w:rsidRDefault="003A2B19" w:rsidP="00741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A97D" w14:textId="77777777" w:rsidR="00D45A89" w:rsidRDefault="00D45A89" w:rsidP="000D7B52">
    <w:pPr>
      <w:pStyle w:val="Header"/>
    </w:pPr>
    <w:r>
      <w:rPr>
        <w:noProof/>
      </w:rPr>
      <w:drawing>
        <wp:anchor distT="0" distB="0" distL="114300" distR="114300" simplePos="0" relativeHeight="251664384" behindDoc="1" locked="0" layoutInCell="1" allowOverlap="1" wp14:anchorId="358FFEB0" wp14:editId="702A876B">
          <wp:simplePos x="0" y="0"/>
          <wp:positionH relativeFrom="page">
            <wp:align>center</wp:align>
          </wp:positionH>
          <wp:positionV relativeFrom="page">
            <wp:align>top</wp:align>
          </wp:positionV>
          <wp:extent cx="7818453" cy="1033272"/>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G header image.png"/>
                  <pic:cNvPicPr/>
                </pic:nvPicPr>
                <pic:blipFill>
                  <a:blip r:embed="rId1">
                    <a:extLst>
                      <a:ext uri="{28A0092B-C50C-407E-A947-70E740481C1C}">
                        <a14:useLocalDpi xmlns:a14="http://schemas.microsoft.com/office/drawing/2010/main" val="0"/>
                      </a:ext>
                    </a:extLst>
                  </a:blip>
                  <a:stretch>
                    <a:fillRect/>
                  </a:stretch>
                </pic:blipFill>
                <pic:spPr>
                  <a:xfrm>
                    <a:off x="0" y="0"/>
                    <a:ext cx="7818453" cy="1033272"/>
                  </a:xfrm>
                  <a:prstGeom prst="rect">
                    <a:avLst/>
                  </a:prstGeom>
                </pic:spPr>
              </pic:pic>
            </a:graphicData>
          </a:graphic>
          <wp14:sizeRelH relativeFrom="page">
            <wp14:pctWidth>0</wp14:pctWidth>
          </wp14:sizeRelH>
          <wp14:sizeRelV relativeFrom="page">
            <wp14:pctHeight>0</wp14:pctHeight>
          </wp14:sizeRelV>
        </wp:anchor>
      </w:drawing>
    </w:r>
  </w:p>
  <w:p w14:paraId="5372F7DA" w14:textId="77777777" w:rsidR="00D45A89" w:rsidRPr="00B2518E" w:rsidRDefault="00C306F3" w:rsidP="00C306F3">
    <w:pPr>
      <w:pStyle w:val="Header"/>
      <w:rPr>
        <w:color w:val="auto"/>
      </w:rPr>
    </w:pPr>
    <w:r w:rsidRPr="00C306F3">
      <w:t>Enter Course Name</w:t>
    </w:r>
    <w:r>
      <w:tab/>
    </w:r>
    <w:r>
      <w:tab/>
    </w:r>
    <w:r w:rsidR="00BF4723">
      <w:rPr>
        <w:color w:val="auto"/>
      </w:rPr>
      <w:t>Course Design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9B8"/>
    <w:multiLevelType w:val="hybridMultilevel"/>
    <w:tmpl w:val="E358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218B1"/>
    <w:multiLevelType w:val="hybridMultilevel"/>
    <w:tmpl w:val="0ABE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F25BE"/>
    <w:multiLevelType w:val="hybridMultilevel"/>
    <w:tmpl w:val="181E91F4"/>
    <w:lvl w:ilvl="0" w:tplc="BE6E1CB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85E42"/>
    <w:multiLevelType w:val="hybridMultilevel"/>
    <w:tmpl w:val="C064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9047D"/>
    <w:multiLevelType w:val="hybridMultilevel"/>
    <w:tmpl w:val="B92A1E58"/>
    <w:lvl w:ilvl="0" w:tplc="8618BAF2">
      <w:start w:val="1"/>
      <w:numFmt w:val="bullet"/>
      <w:lvlText w:val="•"/>
      <w:lvlJc w:val="left"/>
      <w:pPr>
        <w:tabs>
          <w:tab w:val="num" w:pos="720"/>
        </w:tabs>
        <w:ind w:left="720" w:hanging="360"/>
      </w:pPr>
      <w:rPr>
        <w:rFonts w:ascii="Arial" w:hAnsi="Arial" w:hint="default"/>
      </w:rPr>
    </w:lvl>
    <w:lvl w:ilvl="1" w:tplc="755850D4" w:tentative="1">
      <w:start w:val="1"/>
      <w:numFmt w:val="bullet"/>
      <w:lvlText w:val="•"/>
      <w:lvlJc w:val="left"/>
      <w:pPr>
        <w:tabs>
          <w:tab w:val="num" w:pos="1440"/>
        </w:tabs>
        <w:ind w:left="1440" w:hanging="360"/>
      </w:pPr>
      <w:rPr>
        <w:rFonts w:ascii="Arial" w:hAnsi="Arial" w:hint="default"/>
      </w:rPr>
    </w:lvl>
    <w:lvl w:ilvl="2" w:tplc="6A3CE9A4" w:tentative="1">
      <w:start w:val="1"/>
      <w:numFmt w:val="bullet"/>
      <w:lvlText w:val="•"/>
      <w:lvlJc w:val="left"/>
      <w:pPr>
        <w:tabs>
          <w:tab w:val="num" w:pos="2160"/>
        </w:tabs>
        <w:ind w:left="2160" w:hanging="360"/>
      </w:pPr>
      <w:rPr>
        <w:rFonts w:ascii="Arial" w:hAnsi="Arial" w:hint="default"/>
      </w:rPr>
    </w:lvl>
    <w:lvl w:ilvl="3" w:tplc="C19878BA" w:tentative="1">
      <w:start w:val="1"/>
      <w:numFmt w:val="bullet"/>
      <w:lvlText w:val="•"/>
      <w:lvlJc w:val="left"/>
      <w:pPr>
        <w:tabs>
          <w:tab w:val="num" w:pos="2880"/>
        </w:tabs>
        <w:ind w:left="2880" w:hanging="360"/>
      </w:pPr>
      <w:rPr>
        <w:rFonts w:ascii="Arial" w:hAnsi="Arial" w:hint="default"/>
      </w:rPr>
    </w:lvl>
    <w:lvl w:ilvl="4" w:tplc="F0DA91BA" w:tentative="1">
      <w:start w:val="1"/>
      <w:numFmt w:val="bullet"/>
      <w:lvlText w:val="•"/>
      <w:lvlJc w:val="left"/>
      <w:pPr>
        <w:tabs>
          <w:tab w:val="num" w:pos="3600"/>
        </w:tabs>
        <w:ind w:left="3600" w:hanging="360"/>
      </w:pPr>
      <w:rPr>
        <w:rFonts w:ascii="Arial" w:hAnsi="Arial" w:hint="default"/>
      </w:rPr>
    </w:lvl>
    <w:lvl w:ilvl="5" w:tplc="108AD8A0" w:tentative="1">
      <w:start w:val="1"/>
      <w:numFmt w:val="bullet"/>
      <w:lvlText w:val="•"/>
      <w:lvlJc w:val="left"/>
      <w:pPr>
        <w:tabs>
          <w:tab w:val="num" w:pos="4320"/>
        </w:tabs>
        <w:ind w:left="4320" w:hanging="360"/>
      </w:pPr>
      <w:rPr>
        <w:rFonts w:ascii="Arial" w:hAnsi="Arial" w:hint="default"/>
      </w:rPr>
    </w:lvl>
    <w:lvl w:ilvl="6" w:tplc="1F0C75B0" w:tentative="1">
      <w:start w:val="1"/>
      <w:numFmt w:val="bullet"/>
      <w:lvlText w:val="•"/>
      <w:lvlJc w:val="left"/>
      <w:pPr>
        <w:tabs>
          <w:tab w:val="num" w:pos="5040"/>
        </w:tabs>
        <w:ind w:left="5040" w:hanging="360"/>
      </w:pPr>
      <w:rPr>
        <w:rFonts w:ascii="Arial" w:hAnsi="Arial" w:hint="default"/>
      </w:rPr>
    </w:lvl>
    <w:lvl w:ilvl="7" w:tplc="7FCAD336" w:tentative="1">
      <w:start w:val="1"/>
      <w:numFmt w:val="bullet"/>
      <w:lvlText w:val="•"/>
      <w:lvlJc w:val="left"/>
      <w:pPr>
        <w:tabs>
          <w:tab w:val="num" w:pos="5760"/>
        </w:tabs>
        <w:ind w:left="5760" w:hanging="360"/>
      </w:pPr>
      <w:rPr>
        <w:rFonts w:ascii="Arial" w:hAnsi="Arial" w:hint="default"/>
      </w:rPr>
    </w:lvl>
    <w:lvl w:ilvl="8" w:tplc="3A427D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495C12"/>
    <w:multiLevelType w:val="hybridMultilevel"/>
    <w:tmpl w:val="CE76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20AA6"/>
    <w:multiLevelType w:val="hybridMultilevel"/>
    <w:tmpl w:val="BA68A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7685B"/>
    <w:multiLevelType w:val="hybridMultilevel"/>
    <w:tmpl w:val="D0A6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B2578"/>
    <w:multiLevelType w:val="hybridMultilevel"/>
    <w:tmpl w:val="2E26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57209"/>
    <w:multiLevelType w:val="hybridMultilevel"/>
    <w:tmpl w:val="F5FE95CE"/>
    <w:lvl w:ilvl="0" w:tplc="D7903A9C">
      <w:start w:val="1"/>
      <w:numFmt w:val="decimal"/>
      <w:pStyle w:val="ELOs"/>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043281"/>
    <w:multiLevelType w:val="hybridMultilevel"/>
    <w:tmpl w:val="57FE33CE"/>
    <w:lvl w:ilvl="0" w:tplc="BE6E1CB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A464C"/>
    <w:multiLevelType w:val="multilevel"/>
    <w:tmpl w:val="D31ECC72"/>
    <w:lvl w:ilvl="0">
      <w:start w:val="1"/>
      <w:numFmt w:val="upperRoman"/>
      <w:pStyle w:val="AcademicOutlineI"/>
      <w:lvlText w:val="%1."/>
      <w:lvlJc w:val="left"/>
      <w:pPr>
        <w:ind w:left="360" w:hanging="360"/>
      </w:pPr>
      <w:rPr>
        <w:rFonts w:hint="default"/>
      </w:rPr>
    </w:lvl>
    <w:lvl w:ilvl="1">
      <w:start w:val="1"/>
      <w:numFmt w:val="upperLetter"/>
      <w:lvlText w:val="%2."/>
      <w:lvlJc w:val="left"/>
      <w:pPr>
        <w:ind w:left="360" w:firstLine="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B1946BE"/>
    <w:multiLevelType w:val="hybridMultilevel"/>
    <w:tmpl w:val="3C0AB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23222E"/>
    <w:multiLevelType w:val="hybridMultilevel"/>
    <w:tmpl w:val="D32CD1D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4" w15:restartNumberingAfterBreak="0">
    <w:nsid w:val="4C505277"/>
    <w:multiLevelType w:val="hybridMultilevel"/>
    <w:tmpl w:val="D2C8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443B2"/>
    <w:multiLevelType w:val="hybridMultilevel"/>
    <w:tmpl w:val="AC248AAC"/>
    <w:lvl w:ilvl="0" w:tplc="04090001">
      <w:start w:val="1"/>
      <w:numFmt w:val="bullet"/>
      <w:lvlText w:val=""/>
      <w:lvlJc w:val="left"/>
      <w:pPr>
        <w:ind w:left="720" w:hanging="360"/>
      </w:pPr>
      <w:rPr>
        <w:rFonts w:ascii="Symbol" w:hAnsi="Symbol" w:hint="default"/>
      </w:rPr>
    </w:lvl>
    <w:lvl w:ilvl="1" w:tplc="4A5AE882">
      <w:start w:val="1"/>
      <w:numFmt w:val="bullet"/>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2832F6A"/>
    <w:multiLevelType w:val="hybridMultilevel"/>
    <w:tmpl w:val="11E27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1D5199"/>
    <w:multiLevelType w:val="hybridMultilevel"/>
    <w:tmpl w:val="23E4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0A227D"/>
    <w:multiLevelType w:val="multilevel"/>
    <w:tmpl w:val="4A9E1338"/>
    <w:lvl w:ilvl="0">
      <w:start w:val="1"/>
      <w:numFmt w:val="bullet"/>
      <w:lvlText w:val=""/>
      <w:lvlJc w:val="left"/>
      <w:pPr>
        <w:ind w:left="360" w:firstLine="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E3429D3"/>
    <w:multiLevelType w:val="hybridMultilevel"/>
    <w:tmpl w:val="CCC8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045A61"/>
    <w:multiLevelType w:val="hybridMultilevel"/>
    <w:tmpl w:val="FE9EA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12381B"/>
    <w:multiLevelType w:val="hybridMultilevel"/>
    <w:tmpl w:val="2B0A9B60"/>
    <w:lvl w:ilvl="0" w:tplc="E304BE22">
      <w:start w:val="1"/>
      <w:numFmt w:val="decimal"/>
      <w:pStyle w:val="BlockNumberlis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61775AEB"/>
    <w:multiLevelType w:val="hybridMultilevel"/>
    <w:tmpl w:val="5D34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DF31E6"/>
    <w:multiLevelType w:val="hybridMultilevel"/>
    <w:tmpl w:val="A6A23BCA"/>
    <w:lvl w:ilvl="0" w:tplc="33E4FDE0">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00048"/>
    <w:multiLevelType w:val="multilevel"/>
    <w:tmpl w:val="16A63686"/>
    <w:lvl w:ilvl="0">
      <w:start w:val="1"/>
      <w:numFmt w:val="bullet"/>
      <w:pStyle w:val="BulletLevel1"/>
      <w:lvlText w:val=""/>
      <w:lvlJc w:val="left"/>
      <w:pPr>
        <w:ind w:left="360" w:firstLine="0"/>
      </w:pPr>
      <w:rPr>
        <w:rFonts w:ascii="Symbol" w:hAnsi="Symbol" w:hint="default"/>
      </w:rPr>
    </w:lvl>
    <w:lvl w:ilvl="1">
      <w:start w:val="1"/>
      <w:numFmt w:val="bullet"/>
      <w:lvlText w:val="–"/>
      <w:lvlJc w:val="left"/>
      <w:pPr>
        <w:ind w:left="1080" w:hanging="360"/>
      </w:pPr>
      <w:rPr>
        <w:rFonts w:ascii="Calibri" w:hAnsi="Calibri"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2D5378D"/>
    <w:multiLevelType w:val="hybridMultilevel"/>
    <w:tmpl w:val="94D4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745C4A"/>
    <w:multiLevelType w:val="hybridMultilevel"/>
    <w:tmpl w:val="17ECF95A"/>
    <w:lvl w:ilvl="0" w:tplc="22766A2E">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5E1302"/>
    <w:multiLevelType w:val="hybridMultilevel"/>
    <w:tmpl w:val="F53C99FC"/>
    <w:lvl w:ilvl="0" w:tplc="4052D460">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26"/>
  </w:num>
  <w:num w:numId="3">
    <w:abstractNumId w:val="5"/>
  </w:num>
  <w:num w:numId="4">
    <w:abstractNumId w:val="19"/>
  </w:num>
  <w:num w:numId="5">
    <w:abstractNumId w:val="23"/>
  </w:num>
  <w:num w:numId="6">
    <w:abstractNumId w:val="6"/>
  </w:num>
  <w:num w:numId="7">
    <w:abstractNumId w:val="20"/>
  </w:num>
  <w:num w:numId="8">
    <w:abstractNumId w:val="9"/>
  </w:num>
  <w:num w:numId="9">
    <w:abstractNumId w:val="14"/>
  </w:num>
  <w:num w:numId="10">
    <w:abstractNumId w:val="9"/>
  </w:num>
  <w:num w:numId="11">
    <w:abstractNumId w:val="18"/>
  </w:num>
  <w:num w:numId="12">
    <w:abstractNumId w:val="18"/>
  </w:num>
  <w:num w:numId="13">
    <w:abstractNumId w:val="11"/>
  </w:num>
  <w:num w:numId="14">
    <w:abstractNumId w:val="7"/>
  </w:num>
  <w:num w:numId="15">
    <w:abstractNumId w:val="25"/>
  </w:num>
  <w:num w:numId="16">
    <w:abstractNumId w:val="16"/>
  </w:num>
  <w:num w:numId="17">
    <w:abstractNumId w:val="12"/>
  </w:num>
  <w:num w:numId="18">
    <w:abstractNumId w:val="0"/>
  </w:num>
  <w:num w:numId="19">
    <w:abstractNumId w:val="13"/>
  </w:num>
  <w:num w:numId="20">
    <w:abstractNumId w:val="8"/>
  </w:num>
  <w:num w:numId="21">
    <w:abstractNumId w:val="3"/>
  </w:num>
  <w:num w:numId="22">
    <w:abstractNumId w:val="4"/>
  </w:num>
  <w:num w:numId="2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num>
  <w:num w:numId="25">
    <w:abstractNumId w:val="24"/>
  </w:num>
  <w:num w:numId="26">
    <w:abstractNumId w:val="1"/>
  </w:num>
  <w:num w:numId="27">
    <w:abstractNumId w:val="22"/>
  </w:num>
  <w:num w:numId="28">
    <w:abstractNumId w:val="17"/>
  </w:num>
  <w:num w:numId="29">
    <w:abstractNumId w:val="15"/>
  </w:num>
  <w:num w:numId="30">
    <w:abstractNumId w:val="21"/>
  </w:num>
  <w:num w:numId="31">
    <w:abstractNumId w:val="2"/>
  </w:num>
  <w:num w:numId="32">
    <w:abstractNumId w:val="10"/>
  </w:num>
  <w:num w:numId="33">
    <w:abstractNumId w:val="2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lly Blanchard">
    <w15:presenceInfo w15:providerId="AD" w15:userId="S-1-5-21-1099462848-3905372694-267649714-70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KwtDC0NDEzNDQzsjRR0lEKTi0uzszPAykwNKgFANtnwHotAAAA"/>
  </w:docVars>
  <w:rsids>
    <w:rsidRoot w:val="006A4F43"/>
    <w:rsid w:val="000028E7"/>
    <w:rsid w:val="0001332A"/>
    <w:rsid w:val="00014867"/>
    <w:rsid w:val="00022F5D"/>
    <w:rsid w:val="000232CE"/>
    <w:rsid w:val="00030792"/>
    <w:rsid w:val="00031542"/>
    <w:rsid w:val="00035549"/>
    <w:rsid w:val="00036D7C"/>
    <w:rsid w:val="0004180D"/>
    <w:rsid w:val="000454E9"/>
    <w:rsid w:val="00053645"/>
    <w:rsid w:val="00054988"/>
    <w:rsid w:val="00054FC4"/>
    <w:rsid w:val="00056E6C"/>
    <w:rsid w:val="00057951"/>
    <w:rsid w:val="000602A9"/>
    <w:rsid w:val="00063901"/>
    <w:rsid w:val="000667C7"/>
    <w:rsid w:val="00074196"/>
    <w:rsid w:val="00074A2B"/>
    <w:rsid w:val="00074DF6"/>
    <w:rsid w:val="0007601F"/>
    <w:rsid w:val="00080FCC"/>
    <w:rsid w:val="00081C73"/>
    <w:rsid w:val="00084D23"/>
    <w:rsid w:val="00093E57"/>
    <w:rsid w:val="000978CA"/>
    <w:rsid w:val="000A0F0E"/>
    <w:rsid w:val="000B3689"/>
    <w:rsid w:val="000B55BC"/>
    <w:rsid w:val="000C00C5"/>
    <w:rsid w:val="000C57A0"/>
    <w:rsid w:val="000C7B0F"/>
    <w:rsid w:val="000D2EF5"/>
    <w:rsid w:val="000D7B52"/>
    <w:rsid w:val="000E0351"/>
    <w:rsid w:val="000E23EB"/>
    <w:rsid w:val="000E3795"/>
    <w:rsid w:val="000E40EF"/>
    <w:rsid w:val="000E425A"/>
    <w:rsid w:val="000F1F41"/>
    <w:rsid w:val="00104A95"/>
    <w:rsid w:val="00104F49"/>
    <w:rsid w:val="00105D1B"/>
    <w:rsid w:val="00122ADE"/>
    <w:rsid w:val="00122F09"/>
    <w:rsid w:val="0012314B"/>
    <w:rsid w:val="001264B1"/>
    <w:rsid w:val="00134A22"/>
    <w:rsid w:val="00134A8B"/>
    <w:rsid w:val="00146100"/>
    <w:rsid w:val="00162A7F"/>
    <w:rsid w:val="00170F10"/>
    <w:rsid w:val="00174599"/>
    <w:rsid w:val="0018186D"/>
    <w:rsid w:val="001823AC"/>
    <w:rsid w:val="00183919"/>
    <w:rsid w:val="001920A5"/>
    <w:rsid w:val="001968D1"/>
    <w:rsid w:val="00196D03"/>
    <w:rsid w:val="001A4D5B"/>
    <w:rsid w:val="001B6D09"/>
    <w:rsid w:val="001D2C01"/>
    <w:rsid w:val="001D4BF8"/>
    <w:rsid w:val="001F75F2"/>
    <w:rsid w:val="00201606"/>
    <w:rsid w:val="00201A78"/>
    <w:rsid w:val="00211B13"/>
    <w:rsid w:val="00211E39"/>
    <w:rsid w:val="002135EE"/>
    <w:rsid w:val="00214934"/>
    <w:rsid w:val="00217497"/>
    <w:rsid w:val="00220368"/>
    <w:rsid w:val="0022542F"/>
    <w:rsid w:val="002261E7"/>
    <w:rsid w:val="002277D9"/>
    <w:rsid w:val="00243510"/>
    <w:rsid w:val="002442AD"/>
    <w:rsid w:val="00244E4C"/>
    <w:rsid w:val="00245909"/>
    <w:rsid w:val="00250584"/>
    <w:rsid w:val="00254CCE"/>
    <w:rsid w:val="00257C56"/>
    <w:rsid w:val="0026125A"/>
    <w:rsid w:val="00263CF4"/>
    <w:rsid w:val="00264C16"/>
    <w:rsid w:val="002663C8"/>
    <w:rsid w:val="00266EA9"/>
    <w:rsid w:val="00273005"/>
    <w:rsid w:val="00277D61"/>
    <w:rsid w:val="00280730"/>
    <w:rsid w:val="002812FF"/>
    <w:rsid w:val="00283229"/>
    <w:rsid w:val="0028394C"/>
    <w:rsid w:val="00283EE6"/>
    <w:rsid w:val="00283F22"/>
    <w:rsid w:val="00290B89"/>
    <w:rsid w:val="002915CA"/>
    <w:rsid w:val="00292130"/>
    <w:rsid w:val="00294F69"/>
    <w:rsid w:val="00297717"/>
    <w:rsid w:val="00297991"/>
    <w:rsid w:val="002A17B5"/>
    <w:rsid w:val="002A21F5"/>
    <w:rsid w:val="002A33A4"/>
    <w:rsid w:val="002A41E2"/>
    <w:rsid w:val="002A632A"/>
    <w:rsid w:val="002A6479"/>
    <w:rsid w:val="002A7574"/>
    <w:rsid w:val="002A76A1"/>
    <w:rsid w:val="002B1F62"/>
    <w:rsid w:val="002B462D"/>
    <w:rsid w:val="002C0373"/>
    <w:rsid w:val="002C29BD"/>
    <w:rsid w:val="002C2D64"/>
    <w:rsid w:val="002C4958"/>
    <w:rsid w:val="002C564C"/>
    <w:rsid w:val="002C7862"/>
    <w:rsid w:val="002D49F2"/>
    <w:rsid w:val="002D75E6"/>
    <w:rsid w:val="002E1F9D"/>
    <w:rsid w:val="002E2451"/>
    <w:rsid w:val="002E442B"/>
    <w:rsid w:val="002E78CE"/>
    <w:rsid w:val="002F133B"/>
    <w:rsid w:val="002F4230"/>
    <w:rsid w:val="0030191A"/>
    <w:rsid w:val="00310A59"/>
    <w:rsid w:val="003138F3"/>
    <w:rsid w:val="00332B8F"/>
    <w:rsid w:val="00336BD6"/>
    <w:rsid w:val="00345B3F"/>
    <w:rsid w:val="00346506"/>
    <w:rsid w:val="00350234"/>
    <w:rsid w:val="003536E0"/>
    <w:rsid w:val="00356F86"/>
    <w:rsid w:val="00375CFA"/>
    <w:rsid w:val="00381F66"/>
    <w:rsid w:val="00395E96"/>
    <w:rsid w:val="003A2B19"/>
    <w:rsid w:val="003B1954"/>
    <w:rsid w:val="003B201B"/>
    <w:rsid w:val="003B316A"/>
    <w:rsid w:val="003C2A80"/>
    <w:rsid w:val="003C7ABA"/>
    <w:rsid w:val="003D0A5C"/>
    <w:rsid w:val="003D7D0F"/>
    <w:rsid w:val="003E078A"/>
    <w:rsid w:val="003F05BD"/>
    <w:rsid w:val="00402B5E"/>
    <w:rsid w:val="00405150"/>
    <w:rsid w:val="00413E3E"/>
    <w:rsid w:val="004232CC"/>
    <w:rsid w:val="004314A5"/>
    <w:rsid w:val="004358DE"/>
    <w:rsid w:val="00436DCB"/>
    <w:rsid w:val="004459BB"/>
    <w:rsid w:val="00446A59"/>
    <w:rsid w:val="00451619"/>
    <w:rsid w:val="00461951"/>
    <w:rsid w:val="0046740A"/>
    <w:rsid w:val="004711A6"/>
    <w:rsid w:val="00480C3D"/>
    <w:rsid w:val="00480E7A"/>
    <w:rsid w:val="00481643"/>
    <w:rsid w:val="0048752C"/>
    <w:rsid w:val="00493744"/>
    <w:rsid w:val="004A3320"/>
    <w:rsid w:val="004A6936"/>
    <w:rsid w:val="004A7A47"/>
    <w:rsid w:val="004A7EFA"/>
    <w:rsid w:val="004B03BA"/>
    <w:rsid w:val="004B49D1"/>
    <w:rsid w:val="004C5404"/>
    <w:rsid w:val="004C5A08"/>
    <w:rsid w:val="004D1B7F"/>
    <w:rsid w:val="004D1DBE"/>
    <w:rsid w:val="004D2382"/>
    <w:rsid w:val="004D536F"/>
    <w:rsid w:val="004D7E7E"/>
    <w:rsid w:val="004E0D62"/>
    <w:rsid w:val="004E3782"/>
    <w:rsid w:val="004F487A"/>
    <w:rsid w:val="005040B3"/>
    <w:rsid w:val="00507A57"/>
    <w:rsid w:val="005151DD"/>
    <w:rsid w:val="005227D6"/>
    <w:rsid w:val="005235E2"/>
    <w:rsid w:val="005258C9"/>
    <w:rsid w:val="00525D6C"/>
    <w:rsid w:val="00527106"/>
    <w:rsid w:val="00530783"/>
    <w:rsid w:val="00532804"/>
    <w:rsid w:val="00534524"/>
    <w:rsid w:val="005356C1"/>
    <w:rsid w:val="00536190"/>
    <w:rsid w:val="00536A22"/>
    <w:rsid w:val="00540D4C"/>
    <w:rsid w:val="00543738"/>
    <w:rsid w:val="00544DD4"/>
    <w:rsid w:val="00544FC2"/>
    <w:rsid w:val="00547868"/>
    <w:rsid w:val="005515DE"/>
    <w:rsid w:val="00554A83"/>
    <w:rsid w:val="00555214"/>
    <w:rsid w:val="00560B99"/>
    <w:rsid w:val="00561AA9"/>
    <w:rsid w:val="005621E1"/>
    <w:rsid w:val="00565664"/>
    <w:rsid w:val="00567668"/>
    <w:rsid w:val="00571A47"/>
    <w:rsid w:val="00573AC3"/>
    <w:rsid w:val="005742D4"/>
    <w:rsid w:val="00575373"/>
    <w:rsid w:val="00590FFE"/>
    <w:rsid w:val="00592826"/>
    <w:rsid w:val="005953A9"/>
    <w:rsid w:val="005A04E8"/>
    <w:rsid w:val="005B17E7"/>
    <w:rsid w:val="005C1C9F"/>
    <w:rsid w:val="005C546A"/>
    <w:rsid w:val="005C679E"/>
    <w:rsid w:val="005D0B9D"/>
    <w:rsid w:val="005D20AD"/>
    <w:rsid w:val="005D5DDC"/>
    <w:rsid w:val="005E3B84"/>
    <w:rsid w:val="005E550B"/>
    <w:rsid w:val="005F2D23"/>
    <w:rsid w:val="005F5475"/>
    <w:rsid w:val="00604218"/>
    <w:rsid w:val="006068FA"/>
    <w:rsid w:val="00607CC5"/>
    <w:rsid w:val="00610557"/>
    <w:rsid w:val="0061107D"/>
    <w:rsid w:val="006165D3"/>
    <w:rsid w:val="00623FF3"/>
    <w:rsid w:val="006264C9"/>
    <w:rsid w:val="00631738"/>
    <w:rsid w:val="0063305A"/>
    <w:rsid w:val="00635428"/>
    <w:rsid w:val="006409E6"/>
    <w:rsid w:val="00642537"/>
    <w:rsid w:val="006452DC"/>
    <w:rsid w:val="0065422F"/>
    <w:rsid w:val="0065671C"/>
    <w:rsid w:val="0066284F"/>
    <w:rsid w:val="0067453B"/>
    <w:rsid w:val="0067509E"/>
    <w:rsid w:val="00676761"/>
    <w:rsid w:val="00685D72"/>
    <w:rsid w:val="0069153B"/>
    <w:rsid w:val="00692CB0"/>
    <w:rsid w:val="006A19E2"/>
    <w:rsid w:val="006A458E"/>
    <w:rsid w:val="006A4F43"/>
    <w:rsid w:val="006B0043"/>
    <w:rsid w:val="006B4DBB"/>
    <w:rsid w:val="006C0B01"/>
    <w:rsid w:val="006C795E"/>
    <w:rsid w:val="006D4D4C"/>
    <w:rsid w:val="006E3D80"/>
    <w:rsid w:val="006E48F6"/>
    <w:rsid w:val="006E55BC"/>
    <w:rsid w:val="006F07D2"/>
    <w:rsid w:val="006F18C2"/>
    <w:rsid w:val="006F7743"/>
    <w:rsid w:val="00701A4C"/>
    <w:rsid w:val="00710A3B"/>
    <w:rsid w:val="00714FFF"/>
    <w:rsid w:val="007155C2"/>
    <w:rsid w:val="00730733"/>
    <w:rsid w:val="00732C0E"/>
    <w:rsid w:val="00736F00"/>
    <w:rsid w:val="00741495"/>
    <w:rsid w:val="00742D66"/>
    <w:rsid w:val="0074446E"/>
    <w:rsid w:val="00746C1E"/>
    <w:rsid w:val="00751305"/>
    <w:rsid w:val="00754194"/>
    <w:rsid w:val="00772BFE"/>
    <w:rsid w:val="00775AB6"/>
    <w:rsid w:val="007819D3"/>
    <w:rsid w:val="00784240"/>
    <w:rsid w:val="0079071D"/>
    <w:rsid w:val="007A07FF"/>
    <w:rsid w:val="007A7763"/>
    <w:rsid w:val="007B5473"/>
    <w:rsid w:val="007B683F"/>
    <w:rsid w:val="007B76DF"/>
    <w:rsid w:val="007B7D6F"/>
    <w:rsid w:val="007B7E19"/>
    <w:rsid w:val="007C39F8"/>
    <w:rsid w:val="007C5E9E"/>
    <w:rsid w:val="007D2D82"/>
    <w:rsid w:val="007D6208"/>
    <w:rsid w:val="007E0917"/>
    <w:rsid w:val="007F04BB"/>
    <w:rsid w:val="007F258A"/>
    <w:rsid w:val="0080010E"/>
    <w:rsid w:val="00803014"/>
    <w:rsid w:val="00812618"/>
    <w:rsid w:val="008129CE"/>
    <w:rsid w:val="00813F5A"/>
    <w:rsid w:val="008164FE"/>
    <w:rsid w:val="00821AF6"/>
    <w:rsid w:val="008269A4"/>
    <w:rsid w:val="00835D9B"/>
    <w:rsid w:val="00843294"/>
    <w:rsid w:val="00845A9A"/>
    <w:rsid w:val="00853962"/>
    <w:rsid w:val="00862510"/>
    <w:rsid w:val="00863CBA"/>
    <w:rsid w:val="00865DC0"/>
    <w:rsid w:val="008672A6"/>
    <w:rsid w:val="008812F2"/>
    <w:rsid w:val="00885BA8"/>
    <w:rsid w:val="0089362C"/>
    <w:rsid w:val="008A20E1"/>
    <w:rsid w:val="008A6068"/>
    <w:rsid w:val="008A7114"/>
    <w:rsid w:val="008B1CF3"/>
    <w:rsid w:val="008B68F3"/>
    <w:rsid w:val="008C1A00"/>
    <w:rsid w:val="008C1E90"/>
    <w:rsid w:val="008C23D6"/>
    <w:rsid w:val="008D171C"/>
    <w:rsid w:val="008D46B0"/>
    <w:rsid w:val="008D4EFA"/>
    <w:rsid w:val="008D580B"/>
    <w:rsid w:val="008D6584"/>
    <w:rsid w:val="008E08D8"/>
    <w:rsid w:val="008F30BE"/>
    <w:rsid w:val="008F7191"/>
    <w:rsid w:val="00902632"/>
    <w:rsid w:val="00904C92"/>
    <w:rsid w:val="00905CE8"/>
    <w:rsid w:val="0090689E"/>
    <w:rsid w:val="0090758F"/>
    <w:rsid w:val="0091397E"/>
    <w:rsid w:val="00913B8F"/>
    <w:rsid w:val="00915C7F"/>
    <w:rsid w:val="009207F2"/>
    <w:rsid w:val="00923287"/>
    <w:rsid w:val="00923D11"/>
    <w:rsid w:val="009259DD"/>
    <w:rsid w:val="00927184"/>
    <w:rsid w:val="00930C91"/>
    <w:rsid w:val="0094443B"/>
    <w:rsid w:val="0094456A"/>
    <w:rsid w:val="00945596"/>
    <w:rsid w:val="00963FE0"/>
    <w:rsid w:val="00964E3D"/>
    <w:rsid w:val="00974C7E"/>
    <w:rsid w:val="009839FB"/>
    <w:rsid w:val="00985043"/>
    <w:rsid w:val="00986037"/>
    <w:rsid w:val="009B5E00"/>
    <w:rsid w:val="009B790C"/>
    <w:rsid w:val="009D6117"/>
    <w:rsid w:val="009D7264"/>
    <w:rsid w:val="009E091C"/>
    <w:rsid w:val="009E3FED"/>
    <w:rsid w:val="009E44E0"/>
    <w:rsid w:val="009F1673"/>
    <w:rsid w:val="009F1DB7"/>
    <w:rsid w:val="009F2B72"/>
    <w:rsid w:val="009F34E7"/>
    <w:rsid w:val="009F448E"/>
    <w:rsid w:val="009F4D1C"/>
    <w:rsid w:val="00A004AF"/>
    <w:rsid w:val="00A02352"/>
    <w:rsid w:val="00A02F9A"/>
    <w:rsid w:val="00A076DC"/>
    <w:rsid w:val="00A07F4B"/>
    <w:rsid w:val="00A112EC"/>
    <w:rsid w:val="00A16DC7"/>
    <w:rsid w:val="00A25CEA"/>
    <w:rsid w:val="00A2781F"/>
    <w:rsid w:val="00A31137"/>
    <w:rsid w:val="00A3462F"/>
    <w:rsid w:val="00A358BB"/>
    <w:rsid w:val="00A41342"/>
    <w:rsid w:val="00A44708"/>
    <w:rsid w:val="00A44990"/>
    <w:rsid w:val="00A51B93"/>
    <w:rsid w:val="00A57DC2"/>
    <w:rsid w:val="00A71642"/>
    <w:rsid w:val="00A7355B"/>
    <w:rsid w:val="00A7530D"/>
    <w:rsid w:val="00A8419A"/>
    <w:rsid w:val="00A86DD5"/>
    <w:rsid w:val="00A93ECB"/>
    <w:rsid w:val="00A94DE4"/>
    <w:rsid w:val="00A96AE7"/>
    <w:rsid w:val="00AA7EE8"/>
    <w:rsid w:val="00AB1C31"/>
    <w:rsid w:val="00AB5F59"/>
    <w:rsid w:val="00AC4F4B"/>
    <w:rsid w:val="00AD17C7"/>
    <w:rsid w:val="00AD3B27"/>
    <w:rsid w:val="00AD47AF"/>
    <w:rsid w:val="00AD7F25"/>
    <w:rsid w:val="00AE12AC"/>
    <w:rsid w:val="00AE2110"/>
    <w:rsid w:val="00AE29FB"/>
    <w:rsid w:val="00AE4B5D"/>
    <w:rsid w:val="00AE58FF"/>
    <w:rsid w:val="00AE5A38"/>
    <w:rsid w:val="00AF254D"/>
    <w:rsid w:val="00AF4566"/>
    <w:rsid w:val="00AF52E5"/>
    <w:rsid w:val="00AF6D71"/>
    <w:rsid w:val="00AF7682"/>
    <w:rsid w:val="00B027F3"/>
    <w:rsid w:val="00B041F2"/>
    <w:rsid w:val="00B121AD"/>
    <w:rsid w:val="00B146A8"/>
    <w:rsid w:val="00B14FFC"/>
    <w:rsid w:val="00B17483"/>
    <w:rsid w:val="00B17525"/>
    <w:rsid w:val="00B22329"/>
    <w:rsid w:val="00B2518E"/>
    <w:rsid w:val="00B262E4"/>
    <w:rsid w:val="00B26E08"/>
    <w:rsid w:val="00B32230"/>
    <w:rsid w:val="00B325B4"/>
    <w:rsid w:val="00B51CD7"/>
    <w:rsid w:val="00B55A85"/>
    <w:rsid w:val="00B55B56"/>
    <w:rsid w:val="00B62944"/>
    <w:rsid w:val="00B64D29"/>
    <w:rsid w:val="00B7028A"/>
    <w:rsid w:val="00B72B23"/>
    <w:rsid w:val="00B73711"/>
    <w:rsid w:val="00B87018"/>
    <w:rsid w:val="00B94E55"/>
    <w:rsid w:val="00B96A86"/>
    <w:rsid w:val="00BA2100"/>
    <w:rsid w:val="00BB3DB6"/>
    <w:rsid w:val="00BB6F8D"/>
    <w:rsid w:val="00BC0396"/>
    <w:rsid w:val="00BC20A5"/>
    <w:rsid w:val="00BC2A26"/>
    <w:rsid w:val="00BC2DCD"/>
    <w:rsid w:val="00BC58AF"/>
    <w:rsid w:val="00BD13CD"/>
    <w:rsid w:val="00BF4723"/>
    <w:rsid w:val="00BF6D1D"/>
    <w:rsid w:val="00C034C5"/>
    <w:rsid w:val="00C05AA7"/>
    <w:rsid w:val="00C12C47"/>
    <w:rsid w:val="00C16876"/>
    <w:rsid w:val="00C17B6B"/>
    <w:rsid w:val="00C17E43"/>
    <w:rsid w:val="00C20A20"/>
    <w:rsid w:val="00C22D4C"/>
    <w:rsid w:val="00C2417C"/>
    <w:rsid w:val="00C2614A"/>
    <w:rsid w:val="00C26C88"/>
    <w:rsid w:val="00C306F3"/>
    <w:rsid w:val="00C30744"/>
    <w:rsid w:val="00C33AA2"/>
    <w:rsid w:val="00C33BA4"/>
    <w:rsid w:val="00C36BD5"/>
    <w:rsid w:val="00C430DE"/>
    <w:rsid w:val="00C431F0"/>
    <w:rsid w:val="00C47AEB"/>
    <w:rsid w:val="00C50143"/>
    <w:rsid w:val="00C53B48"/>
    <w:rsid w:val="00C55443"/>
    <w:rsid w:val="00C55FD8"/>
    <w:rsid w:val="00C56CCC"/>
    <w:rsid w:val="00C5782A"/>
    <w:rsid w:val="00C71807"/>
    <w:rsid w:val="00C72F4F"/>
    <w:rsid w:val="00C72F65"/>
    <w:rsid w:val="00C732D1"/>
    <w:rsid w:val="00C734CB"/>
    <w:rsid w:val="00C75CCB"/>
    <w:rsid w:val="00C76A46"/>
    <w:rsid w:val="00C776E9"/>
    <w:rsid w:val="00C818E4"/>
    <w:rsid w:val="00C83B0E"/>
    <w:rsid w:val="00C903A6"/>
    <w:rsid w:val="00C9099C"/>
    <w:rsid w:val="00CA4292"/>
    <w:rsid w:val="00CB32E2"/>
    <w:rsid w:val="00CB452C"/>
    <w:rsid w:val="00CB4C53"/>
    <w:rsid w:val="00CB4F36"/>
    <w:rsid w:val="00CB6B0A"/>
    <w:rsid w:val="00CC0ECB"/>
    <w:rsid w:val="00CC3E8A"/>
    <w:rsid w:val="00CC565D"/>
    <w:rsid w:val="00CC56A1"/>
    <w:rsid w:val="00CC772E"/>
    <w:rsid w:val="00CD1104"/>
    <w:rsid w:val="00CD1AF0"/>
    <w:rsid w:val="00CD4C89"/>
    <w:rsid w:val="00CD77FB"/>
    <w:rsid w:val="00CD7F2F"/>
    <w:rsid w:val="00CE348F"/>
    <w:rsid w:val="00CE60F3"/>
    <w:rsid w:val="00CF40EC"/>
    <w:rsid w:val="00D03B4F"/>
    <w:rsid w:val="00D03C23"/>
    <w:rsid w:val="00D175D2"/>
    <w:rsid w:val="00D20192"/>
    <w:rsid w:val="00D32081"/>
    <w:rsid w:val="00D375E6"/>
    <w:rsid w:val="00D43E07"/>
    <w:rsid w:val="00D45A89"/>
    <w:rsid w:val="00D5023D"/>
    <w:rsid w:val="00D502BE"/>
    <w:rsid w:val="00D50992"/>
    <w:rsid w:val="00D51785"/>
    <w:rsid w:val="00D5458F"/>
    <w:rsid w:val="00D54590"/>
    <w:rsid w:val="00D54AD1"/>
    <w:rsid w:val="00D606C7"/>
    <w:rsid w:val="00D6461B"/>
    <w:rsid w:val="00D67141"/>
    <w:rsid w:val="00D71295"/>
    <w:rsid w:val="00D71611"/>
    <w:rsid w:val="00D7330E"/>
    <w:rsid w:val="00D7383C"/>
    <w:rsid w:val="00D73DD3"/>
    <w:rsid w:val="00D741F8"/>
    <w:rsid w:val="00D7564E"/>
    <w:rsid w:val="00D75894"/>
    <w:rsid w:val="00D76CDA"/>
    <w:rsid w:val="00D76DE8"/>
    <w:rsid w:val="00D77B24"/>
    <w:rsid w:val="00DA6BD3"/>
    <w:rsid w:val="00DB7F22"/>
    <w:rsid w:val="00DC22AF"/>
    <w:rsid w:val="00DC4CD7"/>
    <w:rsid w:val="00DC6026"/>
    <w:rsid w:val="00DC738A"/>
    <w:rsid w:val="00DD0215"/>
    <w:rsid w:val="00DD0507"/>
    <w:rsid w:val="00DD366B"/>
    <w:rsid w:val="00E023C0"/>
    <w:rsid w:val="00E06965"/>
    <w:rsid w:val="00E07450"/>
    <w:rsid w:val="00E10B61"/>
    <w:rsid w:val="00E20701"/>
    <w:rsid w:val="00E20BA6"/>
    <w:rsid w:val="00E2505E"/>
    <w:rsid w:val="00E27BA8"/>
    <w:rsid w:val="00E308F6"/>
    <w:rsid w:val="00E329DE"/>
    <w:rsid w:val="00E40238"/>
    <w:rsid w:val="00E4161A"/>
    <w:rsid w:val="00E442BB"/>
    <w:rsid w:val="00E45CC0"/>
    <w:rsid w:val="00E53272"/>
    <w:rsid w:val="00E567DF"/>
    <w:rsid w:val="00E64261"/>
    <w:rsid w:val="00E647C1"/>
    <w:rsid w:val="00E65B49"/>
    <w:rsid w:val="00E6695E"/>
    <w:rsid w:val="00E66CDA"/>
    <w:rsid w:val="00E77127"/>
    <w:rsid w:val="00E80CE7"/>
    <w:rsid w:val="00E833CC"/>
    <w:rsid w:val="00E85A4E"/>
    <w:rsid w:val="00E94AA4"/>
    <w:rsid w:val="00EA05EF"/>
    <w:rsid w:val="00EA0E3C"/>
    <w:rsid w:val="00EA656F"/>
    <w:rsid w:val="00EA6768"/>
    <w:rsid w:val="00EB5A94"/>
    <w:rsid w:val="00EC45E3"/>
    <w:rsid w:val="00EC5EE8"/>
    <w:rsid w:val="00ED52E7"/>
    <w:rsid w:val="00ED58ED"/>
    <w:rsid w:val="00ED6828"/>
    <w:rsid w:val="00EE0A32"/>
    <w:rsid w:val="00EE194C"/>
    <w:rsid w:val="00EE1B37"/>
    <w:rsid w:val="00EE4312"/>
    <w:rsid w:val="00EE44E2"/>
    <w:rsid w:val="00EF070F"/>
    <w:rsid w:val="00EF0D23"/>
    <w:rsid w:val="00EF356E"/>
    <w:rsid w:val="00F00FF0"/>
    <w:rsid w:val="00F052B3"/>
    <w:rsid w:val="00F17903"/>
    <w:rsid w:val="00F20BCF"/>
    <w:rsid w:val="00F2495C"/>
    <w:rsid w:val="00F26CE0"/>
    <w:rsid w:val="00F372EB"/>
    <w:rsid w:val="00F429C1"/>
    <w:rsid w:val="00F44427"/>
    <w:rsid w:val="00F6179B"/>
    <w:rsid w:val="00F620FD"/>
    <w:rsid w:val="00F70BD2"/>
    <w:rsid w:val="00F712D0"/>
    <w:rsid w:val="00F72999"/>
    <w:rsid w:val="00F72DB3"/>
    <w:rsid w:val="00F755D8"/>
    <w:rsid w:val="00F76B61"/>
    <w:rsid w:val="00F80AC8"/>
    <w:rsid w:val="00F83A0F"/>
    <w:rsid w:val="00F95392"/>
    <w:rsid w:val="00FA1490"/>
    <w:rsid w:val="00FA20DB"/>
    <w:rsid w:val="00FB2039"/>
    <w:rsid w:val="00FC2780"/>
    <w:rsid w:val="00FC38D3"/>
    <w:rsid w:val="00FC5129"/>
    <w:rsid w:val="00FC64B3"/>
    <w:rsid w:val="00FD3A5C"/>
    <w:rsid w:val="00FE6422"/>
    <w:rsid w:val="00FE6509"/>
    <w:rsid w:val="00FF15F6"/>
    <w:rsid w:val="00FF5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F965E"/>
  <w15:chartTrackingRefBased/>
  <w15:docId w15:val="{EF308DB9-8461-4D78-8A16-729AF1379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57DC2"/>
  </w:style>
  <w:style w:type="paragraph" w:styleId="Heading1">
    <w:name w:val="heading 1"/>
    <w:next w:val="CourseContentText"/>
    <w:link w:val="Heading1Char"/>
    <w:uiPriority w:val="9"/>
    <w:rsid w:val="00C5782A"/>
    <w:pPr>
      <w:keepNext/>
      <w:keepLines/>
      <w:pBdr>
        <w:bottom w:val="single" w:sz="18" w:space="1" w:color="002566"/>
      </w:pBdr>
      <w:spacing w:before="120" w:after="240" w:line="240" w:lineRule="auto"/>
      <w:outlineLvl w:val="0"/>
    </w:pPr>
    <w:rPr>
      <w:rFonts w:ascii="Arial" w:eastAsiaTheme="majorEastAsia" w:hAnsi="Arial" w:cstheme="majorBidi"/>
      <w:b/>
      <w:sz w:val="32"/>
      <w:szCs w:val="32"/>
    </w:rPr>
  </w:style>
  <w:style w:type="paragraph" w:styleId="Heading2">
    <w:name w:val="heading 2"/>
    <w:next w:val="CourseContentText"/>
    <w:link w:val="Heading2Char"/>
    <w:uiPriority w:val="9"/>
    <w:qFormat/>
    <w:rsid w:val="00945596"/>
    <w:pPr>
      <w:keepNext/>
      <w:keepLines/>
      <w:pBdr>
        <w:bottom w:val="single" w:sz="18" w:space="1" w:color="002566"/>
      </w:pBdr>
      <w:spacing w:before="120" w:after="240" w:line="240" w:lineRule="auto"/>
      <w:contextualSpacing/>
      <w:outlineLvl w:val="1"/>
    </w:pPr>
    <w:rPr>
      <w:rFonts w:ascii="Arial Bold" w:eastAsiaTheme="majorEastAsia" w:hAnsi="Arial Bold" w:cstheme="majorBidi"/>
      <w:b/>
      <w:sz w:val="32"/>
      <w:szCs w:val="26"/>
    </w:rPr>
  </w:style>
  <w:style w:type="paragraph" w:styleId="Heading3">
    <w:name w:val="heading 3"/>
    <w:basedOn w:val="Normal"/>
    <w:next w:val="CourseContentText"/>
    <w:link w:val="Heading3Char"/>
    <w:uiPriority w:val="9"/>
    <w:qFormat/>
    <w:rsid w:val="00E833CC"/>
    <w:pPr>
      <w:keepNext/>
      <w:spacing w:before="240" w:after="120" w:line="240" w:lineRule="auto"/>
      <w:contextualSpacing/>
      <w:outlineLvl w:val="2"/>
    </w:pPr>
    <w:rPr>
      <w:rFonts w:ascii="Arial" w:eastAsiaTheme="majorEastAsia" w:hAnsi="Arial" w:cstheme="majorBidi"/>
      <w:b/>
      <w:sz w:val="28"/>
      <w:szCs w:val="24"/>
    </w:rPr>
  </w:style>
  <w:style w:type="paragraph" w:styleId="Heading4">
    <w:name w:val="heading 4"/>
    <w:next w:val="CourseContentText"/>
    <w:link w:val="Heading4Char"/>
    <w:uiPriority w:val="9"/>
    <w:qFormat/>
    <w:rsid w:val="00E833CC"/>
    <w:pPr>
      <w:keepNext/>
      <w:spacing w:before="240" w:after="120" w:line="240" w:lineRule="auto"/>
      <w:contextualSpacing/>
      <w:outlineLvl w:val="3"/>
    </w:pPr>
    <w:rPr>
      <w:rFonts w:ascii="Arial" w:eastAsiaTheme="majorEastAsia" w:hAnsi="Arial" w:cstheme="majorBidi"/>
      <w:b/>
      <w:iCs/>
      <w:sz w:val="24"/>
    </w:rPr>
  </w:style>
  <w:style w:type="paragraph" w:styleId="Heading5">
    <w:name w:val="heading 5"/>
    <w:next w:val="CourseContentText"/>
    <w:link w:val="Heading5Char"/>
    <w:uiPriority w:val="9"/>
    <w:qFormat/>
    <w:rsid w:val="00E833CC"/>
    <w:pPr>
      <w:keepNext/>
      <w:spacing w:before="240" w:after="120" w:line="240" w:lineRule="auto"/>
      <w:contextualSpacing/>
      <w:outlineLvl w:val="4"/>
    </w:pPr>
    <w:rPr>
      <w:rFonts w:ascii="Arial" w:eastAsiaTheme="majorEastAsia" w:hAnsi="Arial" w:cstheme="majorBidi"/>
      <w:i/>
      <w:sz w:val="24"/>
    </w:rPr>
  </w:style>
  <w:style w:type="paragraph" w:styleId="Heading6">
    <w:name w:val="heading 6"/>
    <w:next w:val="CourseContentText"/>
    <w:link w:val="Heading6Char"/>
    <w:uiPriority w:val="9"/>
    <w:qFormat/>
    <w:rsid w:val="00E833CC"/>
    <w:pPr>
      <w:keepNext/>
      <w:keepLines/>
      <w:spacing w:before="240" w:after="60" w:line="240" w:lineRule="auto"/>
      <w:outlineLvl w:val="5"/>
    </w:pPr>
    <w:rPr>
      <w:rFonts w:ascii="Arial" w:eastAsiaTheme="majorEastAsia" w:hAnsi="Arial" w:cstheme="majorBid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06F3"/>
    <w:pPr>
      <w:tabs>
        <w:tab w:val="center" w:pos="4320"/>
        <w:tab w:val="right" w:pos="9360"/>
      </w:tabs>
      <w:spacing w:after="0" w:line="240" w:lineRule="auto"/>
      <w:ind w:left="288"/>
    </w:pPr>
    <w:rPr>
      <w:rFonts w:ascii="Arial" w:hAnsi="Arial"/>
      <w:b/>
      <w:color w:val="FFFFFF" w:themeColor="background1"/>
      <w:sz w:val="24"/>
    </w:rPr>
  </w:style>
  <w:style w:type="character" w:customStyle="1" w:styleId="HeaderChar">
    <w:name w:val="Header Char"/>
    <w:basedOn w:val="DefaultParagraphFont"/>
    <w:link w:val="Header"/>
    <w:uiPriority w:val="99"/>
    <w:rsid w:val="00C306F3"/>
    <w:rPr>
      <w:rFonts w:ascii="Arial" w:hAnsi="Arial"/>
      <w:b/>
      <w:color w:val="FFFFFF" w:themeColor="background1"/>
      <w:sz w:val="24"/>
    </w:rPr>
  </w:style>
  <w:style w:type="paragraph" w:styleId="Footer">
    <w:name w:val="footer"/>
    <w:aliases w:val="Footer Line 1"/>
    <w:next w:val="Normal"/>
    <w:link w:val="FooterChar"/>
    <w:uiPriority w:val="99"/>
    <w:qFormat/>
    <w:rsid w:val="00A44990"/>
    <w:pPr>
      <w:tabs>
        <w:tab w:val="left" w:pos="3240"/>
        <w:tab w:val="center" w:pos="4320"/>
        <w:tab w:val="right" w:pos="9360"/>
      </w:tabs>
      <w:spacing w:after="0" w:line="240" w:lineRule="auto"/>
    </w:pPr>
    <w:rPr>
      <w:rFonts w:ascii="Arial" w:hAnsi="Arial"/>
      <w:b/>
    </w:rPr>
  </w:style>
  <w:style w:type="character" w:customStyle="1" w:styleId="FooterChar">
    <w:name w:val="Footer Char"/>
    <w:aliases w:val="Footer Line 1 Char"/>
    <w:basedOn w:val="DefaultParagraphFont"/>
    <w:link w:val="Footer"/>
    <w:uiPriority w:val="99"/>
    <w:rsid w:val="00A44990"/>
    <w:rPr>
      <w:rFonts w:ascii="Arial" w:hAnsi="Arial"/>
      <w:b/>
    </w:rPr>
  </w:style>
  <w:style w:type="paragraph" w:customStyle="1" w:styleId="CoverCourseTitle">
    <w:name w:val="Cover Course Title"/>
    <w:basedOn w:val="Heading1"/>
    <w:link w:val="CoverCourseTitleChar"/>
    <w:qFormat/>
    <w:rsid w:val="00CC56A1"/>
    <w:pPr>
      <w:pBdr>
        <w:bottom w:val="none" w:sz="0" w:space="0" w:color="auto"/>
      </w:pBdr>
      <w:spacing w:after="0"/>
      <w:contextualSpacing/>
    </w:pPr>
    <w:rPr>
      <w:rFonts w:cs="Times New Roman"/>
      <w:b w:val="0"/>
      <w:sz w:val="72"/>
      <w:szCs w:val="96"/>
    </w:rPr>
  </w:style>
  <w:style w:type="paragraph" w:customStyle="1" w:styleId="CourseNumber">
    <w:name w:val="Course Number"/>
    <w:basedOn w:val="CoverSubhead"/>
    <w:rsid w:val="006E55BC"/>
    <w:pPr>
      <w:spacing w:after="320"/>
      <w:outlineLvl w:val="9"/>
    </w:pPr>
    <w:rPr>
      <w:sz w:val="56"/>
    </w:rPr>
  </w:style>
  <w:style w:type="paragraph" w:customStyle="1" w:styleId="CoverSubhead">
    <w:name w:val="Cover Subhead"/>
    <w:qFormat/>
    <w:rsid w:val="006E55BC"/>
    <w:pPr>
      <w:spacing w:after="0" w:line="240" w:lineRule="auto"/>
      <w:outlineLvl w:val="1"/>
    </w:pPr>
    <w:rPr>
      <w:rFonts w:ascii="Arial" w:hAnsi="Arial"/>
      <w:sz w:val="44"/>
      <w:szCs w:val="44"/>
    </w:rPr>
  </w:style>
  <w:style w:type="paragraph" w:customStyle="1" w:styleId="Coverdateandversion">
    <w:name w:val="Cover date and version"/>
    <w:basedOn w:val="Normal"/>
    <w:qFormat/>
    <w:rsid w:val="006E55BC"/>
    <w:pPr>
      <w:spacing w:after="360" w:line="240" w:lineRule="auto"/>
      <w:contextualSpacing/>
    </w:pPr>
    <w:rPr>
      <w:rFonts w:ascii="Arial" w:hAnsi="Arial" w:cs="Times New Roman"/>
      <w:i/>
      <w:sz w:val="36"/>
      <w:szCs w:val="36"/>
    </w:rPr>
  </w:style>
  <w:style w:type="character" w:customStyle="1" w:styleId="Heading2Char">
    <w:name w:val="Heading 2 Char"/>
    <w:basedOn w:val="DefaultParagraphFont"/>
    <w:link w:val="Heading2"/>
    <w:uiPriority w:val="9"/>
    <w:rsid w:val="00945596"/>
    <w:rPr>
      <w:rFonts w:ascii="Arial Bold" w:eastAsiaTheme="majorEastAsia" w:hAnsi="Arial Bold" w:cstheme="majorBidi"/>
      <w:b/>
      <w:sz w:val="32"/>
      <w:szCs w:val="26"/>
    </w:rPr>
  </w:style>
  <w:style w:type="paragraph" w:customStyle="1" w:styleId="CopyrightText">
    <w:name w:val="Copyright Text"/>
    <w:rsid w:val="00F20BCF"/>
    <w:pPr>
      <w:spacing w:before="120" w:after="240" w:line="240" w:lineRule="auto"/>
    </w:pPr>
    <w:rPr>
      <w:rFonts w:ascii="Arial" w:hAnsi="Arial"/>
    </w:rPr>
  </w:style>
  <w:style w:type="character" w:customStyle="1" w:styleId="Heading1Char">
    <w:name w:val="Heading 1 Char"/>
    <w:basedOn w:val="DefaultParagraphFont"/>
    <w:link w:val="Heading1"/>
    <w:uiPriority w:val="9"/>
    <w:rsid w:val="00C5782A"/>
    <w:rPr>
      <w:rFonts w:ascii="Arial" w:eastAsiaTheme="majorEastAsia" w:hAnsi="Arial" w:cstheme="majorBidi"/>
      <w:b/>
      <w:sz w:val="32"/>
      <w:szCs w:val="32"/>
    </w:rPr>
  </w:style>
  <w:style w:type="paragraph" w:styleId="TOC1">
    <w:name w:val="toc 1"/>
    <w:uiPriority w:val="39"/>
    <w:rsid w:val="0026125A"/>
    <w:pPr>
      <w:tabs>
        <w:tab w:val="right" w:leader="dot" w:pos="9360"/>
      </w:tabs>
      <w:spacing w:before="120" w:after="120" w:line="240" w:lineRule="auto"/>
    </w:pPr>
    <w:rPr>
      <w:rFonts w:ascii="Arial" w:hAnsi="Arial"/>
    </w:rPr>
  </w:style>
  <w:style w:type="paragraph" w:customStyle="1" w:styleId="CourseContentText">
    <w:name w:val="Course Content Text"/>
    <w:link w:val="CourseContentTextChar"/>
    <w:qFormat/>
    <w:rsid w:val="00FC5129"/>
    <w:pPr>
      <w:suppressAutoHyphens/>
      <w:spacing w:before="120" w:after="120" w:line="240" w:lineRule="auto"/>
    </w:pPr>
    <w:rPr>
      <w:rFonts w:ascii="Arial" w:hAnsi="Arial"/>
    </w:rPr>
  </w:style>
  <w:style w:type="paragraph" w:customStyle="1" w:styleId="Slide">
    <w:name w:val="Slide"/>
    <w:aliases w:val="Slide Caption"/>
    <w:next w:val="CourseContentText"/>
    <w:rsid w:val="009F2B72"/>
    <w:pPr>
      <w:suppressAutoHyphens/>
      <w:spacing w:after="0" w:line="240" w:lineRule="auto"/>
      <w:ind w:left="720"/>
    </w:pPr>
    <w:rPr>
      <w:rFonts w:ascii="Arial" w:hAnsi="Arial" w:cs="Arial"/>
      <w:b/>
    </w:rPr>
  </w:style>
  <w:style w:type="paragraph" w:customStyle="1" w:styleId="ELOs">
    <w:name w:val="ELOs"/>
    <w:basedOn w:val="CourseContentText"/>
    <w:rsid w:val="0063305A"/>
    <w:pPr>
      <w:numPr>
        <w:numId w:val="10"/>
      </w:numPr>
      <w:ind w:left="720" w:hanging="720"/>
    </w:pPr>
  </w:style>
  <w:style w:type="paragraph" w:customStyle="1" w:styleId="Frontofcourseheadings">
    <w:name w:val="Front of course headings"/>
    <w:next w:val="CourseContentText"/>
    <w:rsid w:val="008129CE"/>
    <w:pPr>
      <w:pBdr>
        <w:bottom w:val="single" w:sz="18" w:space="1" w:color="333399"/>
      </w:pBdr>
      <w:spacing w:before="120" w:after="240" w:line="240" w:lineRule="auto"/>
    </w:pPr>
    <w:rPr>
      <w:rFonts w:ascii="Arial" w:hAnsi="Arial" w:cs="Arial"/>
      <w:b/>
      <w:sz w:val="32"/>
      <w:szCs w:val="32"/>
    </w:rPr>
  </w:style>
  <w:style w:type="character" w:styleId="CommentReference">
    <w:name w:val="annotation reference"/>
    <w:basedOn w:val="DefaultParagraphFont"/>
    <w:uiPriority w:val="99"/>
    <w:semiHidden/>
    <w:unhideWhenUsed/>
    <w:rsid w:val="00D7330E"/>
    <w:rPr>
      <w:sz w:val="16"/>
      <w:szCs w:val="16"/>
    </w:rPr>
  </w:style>
  <w:style w:type="paragraph" w:styleId="CommentText">
    <w:name w:val="annotation text"/>
    <w:basedOn w:val="Normal"/>
    <w:link w:val="CommentTextChar"/>
    <w:semiHidden/>
    <w:rsid w:val="00D7330E"/>
    <w:pPr>
      <w:spacing w:line="240" w:lineRule="auto"/>
    </w:pPr>
    <w:rPr>
      <w:sz w:val="20"/>
      <w:szCs w:val="20"/>
    </w:rPr>
  </w:style>
  <w:style w:type="character" w:customStyle="1" w:styleId="CommentTextChar">
    <w:name w:val="Comment Text Char"/>
    <w:basedOn w:val="DefaultParagraphFont"/>
    <w:link w:val="CommentText"/>
    <w:semiHidden/>
    <w:rsid w:val="00623FF3"/>
    <w:rPr>
      <w:sz w:val="20"/>
      <w:szCs w:val="20"/>
    </w:rPr>
  </w:style>
  <w:style w:type="paragraph" w:styleId="CommentSubject">
    <w:name w:val="annotation subject"/>
    <w:basedOn w:val="CommentText"/>
    <w:next w:val="CommentText"/>
    <w:link w:val="CommentSubjectChar"/>
    <w:uiPriority w:val="99"/>
    <w:semiHidden/>
    <w:unhideWhenUsed/>
    <w:rsid w:val="00D7330E"/>
    <w:rPr>
      <w:b/>
      <w:bCs/>
    </w:rPr>
  </w:style>
  <w:style w:type="character" w:customStyle="1" w:styleId="CommentSubjectChar">
    <w:name w:val="Comment Subject Char"/>
    <w:basedOn w:val="CommentTextChar"/>
    <w:link w:val="CommentSubject"/>
    <w:uiPriority w:val="99"/>
    <w:semiHidden/>
    <w:rsid w:val="00D7330E"/>
    <w:rPr>
      <w:b/>
      <w:bCs/>
      <w:sz w:val="20"/>
      <w:szCs w:val="20"/>
    </w:rPr>
  </w:style>
  <w:style w:type="paragraph" w:styleId="BalloonText">
    <w:name w:val="Balloon Text"/>
    <w:basedOn w:val="Normal"/>
    <w:link w:val="BalloonTextChar"/>
    <w:uiPriority w:val="99"/>
    <w:semiHidden/>
    <w:unhideWhenUsed/>
    <w:rsid w:val="002C564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564C"/>
    <w:rPr>
      <w:rFonts w:ascii="Segoe UI" w:hAnsi="Segoe UI" w:cs="Segoe UI"/>
      <w:szCs w:val="18"/>
    </w:rPr>
  </w:style>
  <w:style w:type="table" w:styleId="TableGrid">
    <w:name w:val="Table Grid"/>
    <w:basedOn w:val="TableNormal"/>
    <w:uiPriority w:val="39"/>
    <w:rsid w:val="00DB7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Bold">
    <w:name w:val="Block + Bold"/>
    <w:uiPriority w:val="1"/>
    <w:semiHidden/>
    <w:rsid w:val="007B7D6F"/>
    <w:rPr>
      <w:rFonts w:ascii="Arial" w:hAnsi="Arial"/>
      <w:b/>
      <w:sz w:val="22"/>
    </w:rPr>
  </w:style>
  <w:style w:type="paragraph" w:customStyle="1" w:styleId="TableText">
    <w:name w:val="Table Text"/>
    <w:link w:val="TableTextChar"/>
    <w:qFormat/>
    <w:rsid w:val="00604218"/>
    <w:pPr>
      <w:spacing w:before="60" w:after="60" w:line="240" w:lineRule="auto"/>
    </w:pPr>
    <w:rPr>
      <w:rFonts w:ascii="Arial" w:hAnsi="Arial"/>
    </w:rPr>
  </w:style>
  <w:style w:type="character" w:customStyle="1" w:styleId="TableTextChar">
    <w:name w:val="Table Text Char"/>
    <w:basedOn w:val="DefaultParagraphFont"/>
    <w:link w:val="TableText"/>
    <w:rsid w:val="00604218"/>
    <w:rPr>
      <w:rFonts w:ascii="Arial" w:hAnsi="Arial"/>
    </w:rPr>
  </w:style>
  <w:style w:type="character" w:customStyle="1" w:styleId="Heading3Char">
    <w:name w:val="Heading 3 Char"/>
    <w:basedOn w:val="DefaultParagraphFont"/>
    <w:link w:val="Heading3"/>
    <w:uiPriority w:val="9"/>
    <w:rsid w:val="00E833CC"/>
    <w:rPr>
      <w:rFonts w:ascii="Arial" w:eastAsiaTheme="majorEastAsia" w:hAnsi="Arial" w:cstheme="majorBidi"/>
      <w:b/>
      <w:sz w:val="28"/>
      <w:szCs w:val="24"/>
    </w:rPr>
  </w:style>
  <w:style w:type="character" w:styleId="Hyperlink">
    <w:name w:val="Hyperlink"/>
    <w:basedOn w:val="DefaultParagraphFont"/>
    <w:uiPriority w:val="99"/>
    <w:qFormat/>
    <w:rsid w:val="006A458E"/>
    <w:rPr>
      <w:rFonts w:ascii="Arial" w:hAnsi="Arial"/>
      <w:color w:val="003D6D" w:themeColor="hyperlink"/>
      <w:sz w:val="22"/>
      <w:u w:val="single"/>
    </w:rPr>
  </w:style>
  <w:style w:type="paragraph" w:customStyle="1" w:styleId="NumberList">
    <w:name w:val="Number List"/>
    <w:basedOn w:val="CourseContentText"/>
    <w:qFormat/>
    <w:rsid w:val="008D171C"/>
    <w:pPr>
      <w:numPr>
        <w:numId w:val="5"/>
      </w:numPr>
    </w:pPr>
  </w:style>
  <w:style w:type="character" w:customStyle="1" w:styleId="Heading4Char">
    <w:name w:val="Heading 4 Char"/>
    <w:basedOn w:val="DefaultParagraphFont"/>
    <w:link w:val="Heading4"/>
    <w:uiPriority w:val="9"/>
    <w:rsid w:val="00E833CC"/>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E833CC"/>
    <w:rPr>
      <w:rFonts w:ascii="Arial" w:eastAsiaTheme="majorEastAsia" w:hAnsi="Arial" w:cstheme="majorBidi"/>
      <w:i/>
      <w:sz w:val="24"/>
    </w:rPr>
  </w:style>
  <w:style w:type="paragraph" w:customStyle="1" w:styleId="ReferenceListtext">
    <w:name w:val="Reference List text"/>
    <w:rsid w:val="00F620FD"/>
    <w:pPr>
      <w:spacing w:after="0" w:line="240" w:lineRule="auto"/>
      <w:ind w:left="720" w:hanging="720"/>
    </w:pPr>
    <w:rPr>
      <w:rFonts w:ascii="Arial" w:hAnsi="Arial"/>
    </w:rPr>
  </w:style>
  <w:style w:type="character" w:styleId="Strong">
    <w:name w:val="Strong"/>
    <w:basedOn w:val="DefaultParagraphFont"/>
    <w:uiPriority w:val="22"/>
    <w:qFormat/>
    <w:rsid w:val="00451619"/>
    <w:rPr>
      <w:rFonts w:ascii="Arial" w:hAnsi="Arial"/>
      <w:b/>
      <w:bCs/>
      <w:sz w:val="22"/>
    </w:rPr>
  </w:style>
  <w:style w:type="character" w:styleId="Emphasis">
    <w:name w:val="Emphasis"/>
    <w:basedOn w:val="DefaultParagraphFont"/>
    <w:uiPriority w:val="20"/>
    <w:qFormat/>
    <w:rsid w:val="00170F10"/>
    <w:rPr>
      <w:rFonts w:ascii="Arial" w:hAnsi="Arial"/>
      <w:i/>
      <w:iCs/>
      <w:sz w:val="22"/>
    </w:rPr>
  </w:style>
  <w:style w:type="character" w:customStyle="1" w:styleId="Heading6Char">
    <w:name w:val="Heading 6 Char"/>
    <w:basedOn w:val="DefaultParagraphFont"/>
    <w:link w:val="Heading6"/>
    <w:uiPriority w:val="9"/>
    <w:rsid w:val="00E833CC"/>
    <w:rPr>
      <w:rFonts w:ascii="Arial" w:eastAsiaTheme="majorEastAsia" w:hAnsi="Arial" w:cstheme="majorBidi"/>
      <w:sz w:val="24"/>
      <w:u w:val="single"/>
    </w:rPr>
  </w:style>
  <w:style w:type="paragraph" w:styleId="Revision">
    <w:name w:val="Revision"/>
    <w:hidden/>
    <w:uiPriority w:val="99"/>
    <w:semiHidden/>
    <w:rsid w:val="00BA2100"/>
    <w:pPr>
      <w:spacing w:after="0" w:line="240" w:lineRule="auto"/>
    </w:pPr>
  </w:style>
  <w:style w:type="character" w:customStyle="1" w:styleId="CourseContentTextChar">
    <w:name w:val="Course Content Text Char"/>
    <w:basedOn w:val="DefaultParagraphFont"/>
    <w:link w:val="CourseContentText"/>
    <w:rsid w:val="00FC5129"/>
    <w:rPr>
      <w:rFonts w:ascii="Arial" w:hAnsi="Arial"/>
    </w:rPr>
  </w:style>
  <w:style w:type="paragraph" w:customStyle="1" w:styleId="BlockQuotation">
    <w:name w:val="Block Quotation"/>
    <w:basedOn w:val="CourseContentText"/>
    <w:next w:val="CourseContentText"/>
    <w:rsid w:val="00EE194C"/>
    <w:pPr>
      <w:ind w:left="720"/>
    </w:pPr>
  </w:style>
  <w:style w:type="paragraph" w:customStyle="1" w:styleId="AcademicOutlineI">
    <w:name w:val="Academic Outline I"/>
    <w:aliases w:val="A,1,a"/>
    <w:basedOn w:val="TableText"/>
    <w:rsid w:val="00554A83"/>
    <w:pPr>
      <w:numPr>
        <w:numId w:val="13"/>
      </w:numPr>
    </w:pPr>
  </w:style>
  <w:style w:type="character" w:styleId="UnresolvedMention">
    <w:name w:val="Unresolved Mention"/>
    <w:basedOn w:val="DefaultParagraphFont"/>
    <w:uiPriority w:val="99"/>
    <w:semiHidden/>
    <w:unhideWhenUsed/>
    <w:rsid w:val="00CC565D"/>
    <w:rPr>
      <w:color w:val="605E5C"/>
      <w:shd w:val="clear" w:color="auto" w:fill="E1DFDD"/>
    </w:rPr>
  </w:style>
  <w:style w:type="character" w:styleId="FollowedHyperlink">
    <w:name w:val="FollowedHyperlink"/>
    <w:basedOn w:val="DefaultParagraphFont"/>
    <w:uiPriority w:val="99"/>
    <w:semiHidden/>
    <w:unhideWhenUsed/>
    <w:rsid w:val="005D5DDC"/>
    <w:rPr>
      <w:color w:val="6F1334" w:themeColor="followedHyperlink"/>
      <w:u w:val="single"/>
    </w:rPr>
  </w:style>
  <w:style w:type="paragraph" w:customStyle="1" w:styleId="FrontCoverFEMAlogo">
    <w:name w:val="Front Cover FEMA logo"/>
    <w:rsid w:val="00B027F3"/>
    <w:pPr>
      <w:spacing w:after="0" w:line="240" w:lineRule="auto"/>
    </w:pPr>
    <w:rPr>
      <w:rFonts w:ascii="Times New Roman" w:hAnsi="Times New Roman" w:cs="Times New Roman"/>
      <w:noProof/>
      <w:sz w:val="24"/>
      <w:szCs w:val="36"/>
    </w:rPr>
  </w:style>
  <w:style w:type="character" w:styleId="PlaceholderText">
    <w:name w:val="Placeholder Text"/>
    <w:basedOn w:val="DefaultParagraphFont"/>
    <w:uiPriority w:val="99"/>
    <w:semiHidden/>
    <w:rsid w:val="00244E4C"/>
    <w:rPr>
      <w:color w:val="808080"/>
    </w:rPr>
  </w:style>
  <w:style w:type="paragraph" w:styleId="TOC2">
    <w:name w:val="toc 2"/>
    <w:basedOn w:val="Normal"/>
    <w:next w:val="Normal"/>
    <w:autoRedefine/>
    <w:uiPriority w:val="39"/>
    <w:unhideWhenUsed/>
    <w:rsid w:val="0090758F"/>
    <w:pPr>
      <w:tabs>
        <w:tab w:val="right" w:leader="dot" w:pos="9350"/>
      </w:tabs>
      <w:spacing w:after="100"/>
      <w:ind w:left="220"/>
    </w:pPr>
    <w:rPr>
      <w:rFonts w:ascii="Arial" w:hAnsi="Arial"/>
    </w:rPr>
  </w:style>
  <w:style w:type="paragraph" w:styleId="TOC3">
    <w:name w:val="toc 3"/>
    <w:basedOn w:val="Normal"/>
    <w:next w:val="Normal"/>
    <w:autoRedefine/>
    <w:uiPriority w:val="39"/>
    <w:unhideWhenUsed/>
    <w:rsid w:val="006068FA"/>
    <w:pPr>
      <w:tabs>
        <w:tab w:val="right" w:leader="dot" w:pos="9350"/>
      </w:tabs>
      <w:spacing w:after="100"/>
      <w:ind w:left="440"/>
    </w:pPr>
    <w:rPr>
      <w:rFonts w:ascii="Arial" w:hAnsi="Arial"/>
    </w:rPr>
  </w:style>
  <w:style w:type="paragraph" w:styleId="TOC4">
    <w:name w:val="toc 4"/>
    <w:basedOn w:val="Normal"/>
    <w:next w:val="Normal"/>
    <w:autoRedefine/>
    <w:uiPriority w:val="39"/>
    <w:unhideWhenUsed/>
    <w:rsid w:val="002F133B"/>
    <w:pPr>
      <w:spacing w:after="100"/>
      <w:ind w:left="660"/>
    </w:pPr>
    <w:rPr>
      <w:rFonts w:ascii="Arial" w:hAnsi="Arial"/>
    </w:rPr>
  </w:style>
  <w:style w:type="paragraph" w:customStyle="1" w:styleId="BulletLevel1">
    <w:name w:val="Bullet Level 1"/>
    <w:basedOn w:val="CourseContentText"/>
    <w:rsid w:val="006409E6"/>
    <w:pPr>
      <w:numPr>
        <w:numId w:val="25"/>
      </w:numPr>
    </w:pPr>
  </w:style>
  <w:style w:type="paragraph" w:styleId="TOC5">
    <w:name w:val="toc 5"/>
    <w:basedOn w:val="Normal"/>
    <w:next w:val="Normal"/>
    <w:autoRedefine/>
    <w:uiPriority w:val="39"/>
    <w:semiHidden/>
    <w:unhideWhenUsed/>
    <w:rsid w:val="002F133B"/>
    <w:pPr>
      <w:spacing w:after="100"/>
      <w:ind w:left="880"/>
    </w:pPr>
    <w:rPr>
      <w:rFonts w:ascii="Arial" w:hAnsi="Arial"/>
    </w:rPr>
  </w:style>
  <w:style w:type="paragraph" w:customStyle="1" w:styleId="ModuleHeading">
    <w:name w:val="Module Heading"/>
    <w:rsid w:val="00A3462F"/>
    <w:pPr>
      <w:pBdr>
        <w:bottom w:val="single" w:sz="48" w:space="1" w:color="002566"/>
      </w:pBdr>
      <w:spacing w:line="192" w:lineRule="auto"/>
      <w:jc w:val="right"/>
      <w:outlineLvl w:val="0"/>
    </w:pPr>
    <w:rPr>
      <w:rFonts w:ascii="Arial Black" w:eastAsiaTheme="majorEastAsia" w:hAnsi="Arial Black" w:cs="Arial"/>
      <w:b/>
      <w:sz w:val="60"/>
      <w:szCs w:val="48"/>
    </w:rPr>
  </w:style>
  <w:style w:type="character" w:customStyle="1" w:styleId="CoverCourseTitleChar">
    <w:name w:val="Cover Course Title Char"/>
    <w:basedOn w:val="Heading1Char"/>
    <w:link w:val="CoverCourseTitle"/>
    <w:rsid w:val="00CC56A1"/>
    <w:rPr>
      <w:rFonts w:ascii="Arial" w:eastAsiaTheme="majorEastAsia" w:hAnsi="Arial" w:cs="Times New Roman"/>
      <w:b w:val="0"/>
      <w:sz w:val="72"/>
      <w:szCs w:val="96"/>
    </w:rPr>
  </w:style>
  <w:style w:type="paragraph" w:customStyle="1" w:styleId="InstructorIcon">
    <w:name w:val="Instructor Icon"/>
    <w:basedOn w:val="TableText"/>
    <w:link w:val="InstructorIconChar"/>
    <w:rsid w:val="009207F2"/>
    <w:pPr>
      <w:pBdr>
        <w:top w:val="single" w:sz="4" w:space="14" w:color="FFFFFF" w:themeColor="background1"/>
        <w:bottom w:val="single" w:sz="4" w:space="14" w:color="FFFFFF" w:themeColor="background1"/>
      </w:pBdr>
      <w:shd w:val="pct20" w:color="auto" w:fill="auto"/>
      <w:spacing w:before="120" w:after="120"/>
    </w:pPr>
    <w:rPr>
      <w:noProof/>
    </w:rPr>
  </w:style>
  <w:style w:type="paragraph" w:customStyle="1" w:styleId="Icon">
    <w:name w:val="Icon"/>
    <w:basedOn w:val="InstructorIcon"/>
    <w:link w:val="IconChar"/>
    <w:qFormat/>
    <w:rsid w:val="001920A5"/>
    <w:pPr>
      <w:shd w:val="clear" w:color="auto" w:fill="auto"/>
    </w:pPr>
  </w:style>
  <w:style w:type="character" w:customStyle="1" w:styleId="InstructorIconChar">
    <w:name w:val="Instructor Icon Char"/>
    <w:basedOn w:val="TableTextChar"/>
    <w:link w:val="InstructorIcon"/>
    <w:rsid w:val="001920A5"/>
    <w:rPr>
      <w:rFonts w:ascii="Arial" w:hAnsi="Arial"/>
      <w:noProof/>
      <w:shd w:val="pct20" w:color="auto" w:fill="auto"/>
    </w:rPr>
  </w:style>
  <w:style w:type="character" w:customStyle="1" w:styleId="IconChar">
    <w:name w:val="Icon Char"/>
    <w:basedOn w:val="InstructorIconChar"/>
    <w:link w:val="Icon"/>
    <w:rsid w:val="001920A5"/>
    <w:rPr>
      <w:rFonts w:ascii="Arial" w:hAnsi="Arial"/>
      <w:noProof/>
      <w:shd w:val="pct20" w:color="auto" w:fill="auto"/>
    </w:rPr>
  </w:style>
  <w:style w:type="paragraph" w:styleId="ListParagraph">
    <w:name w:val="List Paragraph"/>
    <w:basedOn w:val="Normal"/>
    <w:uiPriority w:val="34"/>
    <w:qFormat/>
    <w:rsid w:val="00B62944"/>
    <w:pPr>
      <w:spacing w:after="0" w:line="240" w:lineRule="auto"/>
      <w:ind w:left="720"/>
      <w:contextualSpacing/>
    </w:pPr>
    <w:rPr>
      <w:rFonts w:ascii="Times New Roman" w:eastAsia="Times New Roman" w:hAnsi="Times New Roman" w:cs="Times New Roman"/>
      <w:sz w:val="24"/>
      <w:szCs w:val="24"/>
    </w:rPr>
  </w:style>
  <w:style w:type="paragraph" w:customStyle="1" w:styleId="BlockNumberlist">
    <w:name w:val="Block Number list"/>
    <w:semiHidden/>
    <w:rsid w:val="00CB4C53"/>
    <w:pPr>
      <w:numPr>
        <w:numId w:val="30"/>
      </w:numPr>
      <w:spacing w:before="60" w:after="6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86888">
      <w:bodyDiv w:val="1"/>
      <w:marLeft w:val="0"/>
      <w:marRight w:val="0"/>
      <w:marTop w:val="0"/>
      <w:marBottom w:val="0"/>
      <w:divBdr>
        <w:top w:val="none" w:sz="0" w:space="0" w:color="auto"/>
        <w:left w:val="none" w:sz="0" w:space="0" w:color="auto"/>
        <w:bottom w:val="none" w:sz="0" w:space="0" w:color="auto"/>
        <w:right w:val="none" w:sz="0" w:space="0" w:color="auto"/>
      </w:divBdr>
    </w:div>
    <w:div w:id="482242034">
      <w:bodyDiv w:val="1"/>
      <w:marLeft w:val="0"/>
      <w:marRight w:val="0"/>
      <w:marTop w:val="0"/>
      <w:marBottom w:val="0"/>
      <w:divBdr>
        <w:top w:val="none" w:sz="0" w:space="0" w:color="auto"/>
        <w:left w:val="none" w:sz="0" w:space="0" w:color="auto"/>
        <w:bottom w:val="none" w:sz="0" w:space="0" w:color="auto"/>
        <w:right w:val="none" w:sz="0" w:space="0" w:color="auto"/>
      </w:divBdr>
    </w:div>
    <w:div w:id="1140732363">
      <w:bodyDiv w:val="1"/>
      <w:marLeft w:val="0"/>
      <w:marRight w:val="0"/>
      <w:marTop w:val="0"/>
      <w:marBottom w:val="0"/>
      <w:divBdr>
        <w:top w:val="none" w:sz="0" w:space="0" w:color="auto"/>
        <w:left w:val="none" w:sz="0" w:space="0" w:color="auto"/>
        <w:bottom w:val="none" w:sz="0" w:space="0" w:color="auto"/>
        <w:right w:val="none" w:sz="0" w:space="0" w:color="auto"/>
      </w:divBdr>
      <w:divsChild>
        <w:div w:id="1840921586">
          <w:marLeft w:val="274"/>
          <w:marRight w:val="0"/>
          <w:marTop w:val="0"/>
          <w:marBottom w:val="0"/>
          <w:divBdr>
            <w:top w:val="none" w:sz="0" w:space="0" w:color="auto"/>
            <w:left w:val="none" w:sz="0" w:space="0" w:color="auto"/>
            <w:bottom w:val="none" w:sz="0" w:space="0" w:color="auto"/>
            <w:right w:val="none" w:sz="0" w:space="0" w:color="auto"/>
          </w:divBdr>
        </w:div>
      </w:divsChild>
    </w:div>
    <w:div w:id="122579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bdelme\OneDrive%20-%20FEMA\Desktop\Updated%20Templates\NTED%20CDD%20Template%20November%20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5261F3E41D4F81B17E1741410D3EB8"/>
        <w:category>
          <w:name w:val="General"/>
          <w:gallery w:val="placeholder"/>
        </w:category>
        <w:types>
          <w:type w:val="bbPlcHdr"/>
        </w:types>
        <w:behaviors>
          <w:behavior w:val="content"/>
        </w:behaviors>
        <w:guid w:val="{CA61D43D-0C2A-4F62-9C43-ABBD4A7C9AEC}"/>
      </w:docPartPr>
      <w:docPartBody>
        <w:p w:rsidR="00E45980" w:rsidRDefault="001D6F3F">
          <w:pPr>
            <w:pStyle w:val="EB5261F3E41D4F81B17E1741410D3EB8"/>
          </w:pPr>
          <w:r w:rsidRPr="00244E4C">
            <w:t>Click or tap here to enter text</w:t>
          </w:r>
        </w:p>
      </w:docPartBody>
    </w:docPart>
    <w:docPart>
      <w:docPartPr>
        <w:name w:val="4E52256B38874960B9E64CC360C674AB"/>
        <w:category>
          <w:name w:val="General"/>
          <w:gallery w:val="placeholder"/>
        </w:category>
        <w:types>
          <w:type w:val="bbPlcHdr"/>
        </w:types>
        <w:behaviors>
          <w:behavior w:val="content"/>
        </w:behaviors>
        <w:guid w:val="{D7571ADB-B27E-42AF-879E-D9079AB8BC67}"/>
      </w:docPartPr>
      <w:docPartBody>
        <w:p w:rsidR="00E45980" w:rsidRDefault="001D6F3F">
          <w:pPr>
            <w:pStyle w:val="4E52256B38874960B9E64CC360C674AB"/>
          </w:pPr>
          <w:r w:rsidRPr="00131B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F3F"/>
    <w:rsid w:val="001D6F3F"/>
    <w:rsid w:val="00542ED9"/>
    <w:rsid w:val="00662155"/>
    <w:rsid w:val="00763C55"/>
    <w:rsid w:val="00E45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5261F3E41D4F81B17E1741410D3EB8">
    <w:name w:val="EB5261F3E41D4F81B17E1741410D3EB8"/>
  </w:style>
  <w:style w:type="character" w:styleId="PlaceholderText">
    <w:name w:val="Placeholder Text"/>
    <w:basedOn w:val="DefaultParagraphFont"/>
    <w:uiPriority w:val="99"/>
    <w:semiHidden/>
    <w:rPr>
      <w:color w:val="808080"/>
    </w:rPr>
  </w:style>
  <w:style w:type="paragraph" w:customStyle="1" w:styleId="4E52256B38874960B9E64CC360C674AB">
    <w:name w:val="4E52256B38874960B9E64CC360C674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EMA Blues">
      <a:dk1>
        <a:sysClr val="windowText" lastClr="000000"/>
      </a:dk1>
      <a:lt1>
        <a:sysClr val="window" lastClr="FFFFFF"/>
      </a:lt1>
      <a:dk2>
        <a:srgbClr val="5A5B5D"/>
      </a:dk2>
      <a:lt2>
        <a:srgbClr val="005288"/>
      </a:lt2>
      <a:accent1>
        <a:srgbClr val="005288"/>
      </a:accent1>
      <a:accent2>
        <a:srgbClr val="367BAA"/>
      </a:accent2>
      <a:accent3>
        <a:srgbClr val="225A7F"/>
      </a:accent3>
      <a:accent4>
        <a:srgbClr val="526580"/>
      </a:accent4>
      <a:accent5>
        <a:srgbClr val="1B3E6F"/>
      </a:accent5>
      <a:accent6>
        <a:srgbClr val="586F9E"/>
      </a:accent6>
      <a:hlink>
        <a:srgbClr val="003D6D"/>
      </a:hlink>
      <a:folHlink>
        <a:srgbClr val="6F133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DF8BB993AC3D49A0E192C576BAC4CD" ma:contentTypeVersion="0" ma:contentTypeDescription="Create a new document." ma:contentTypeScope="" ma:versionID="bf2591754f5fb6f60accd05f218b090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954A7A-7CC7-4D2C-B79C-858560D43F33}">
  <ds:schemaRefs>
    <ds:schemaRef ds:uri="http://schemas.openxmlformats.org/officeDocument/2006/bibliography"/>
  </ds:schemaRefs>
</ds:datastoreItem>
</file>

<file path=customXml/itemProps2.xml><?xml version="1.0" encoding="utf-8"?>
<ds:datastoreItem xmlns:ds="http://schemas.openxmlformats.org/officeDocument/2006/customXml" ds:itemID="{F52AF0D0-E789-428E-B21A-45D3111FBE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EFA5FB-1774-4B97-870B-13779517B175}">
  <ds:schemaRefs>
    <ds:schemaRef ds:uri="http://schemas.microsoft.com/sharepoint/v3/contenttype/forms"/>
  </ds:schemaRefs>
</ds:datastoreItem>
</file>

<file path=customXml/itemProps4.xml><?xml version="1.0" encoding="utf-8"?>
<ds:datastoreItem xmlns:ds="http://schemas.openxmlformats.org/officeDocument/2006/customXml" ds:itemID="{321740C0-EA37-4440-B15A-64269D638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NTED CDD Template November 2022.dotx</Template>
  <TotalTime>96</TotalTime>
  <Pages>8</Pages>
  <Words>1040</Words>
  <Characters>5930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&lt;Full Course Title&gt; &lt;DHS course number&gt; &lt;vX.X&gt; &lt;Instructor OR Participant&gt; Guide Module 1: &lt;Full Module Title&gt;</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&lt;Full Course Title&gt; &lt;DHS course number&gt; &lt;vX.X&gt; &lt;Instructor OR Participant&gt; Guide Module 1: &lt;Full Module Title&gt;</dc:title>
  <dc:subject/>
  <dc:creator>Abdelmeguid, Dalia</dc:creator>
  <cp:keywords/>
  <dc:description/>
  <cp:lastModifiedBy>Abdelmeguid, Dalia</cp:lastModifiedBy>
  <cp:revision>34</cp:revision>
  <cp:lastPrinted>2022-11-30T13:01:00Z</cp:lastPrinted>
  <dcterms:created xsi:type="dcterms:W3CDTF">2022-11-09T14:57:00Z</dcterms:created>
  <dcterms:modified xsi:type="dcterms:W3CDTF">2022-12-02T14:01:00Z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0x010100E6DF8BB993AC3D49A0E192C576BAC4CD</vt:lpwstr>
  </property>
</Properties>
</file>