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18366665"/>
    <w:p w14:paraId="3FAED6F8" w14:textId="77777777" w:rsidR="00741495" w:rsidRPr="000B3689" w:rsidRDefault="003836F9" w:rsidP="00CC56A1">
      <w:pPr>
        <w:pStyle w:val="CoverCourseTitle"/>
        <w:rPr>
          <w:highlight w:val="yellow"/>
        </w:rPr>
      </w:pPr>
      <w:sdt>
        <w:sdtPr>
          <w:rPr>
            <w:highlight w:val="yellow"/>
          </w:rPr>
          <w:alias w:val="Course Title"/>
          <w:tag w:val="Enter Course Title"/>
          <w:id w:val="218184971"/>
          <w:lock w:val="sdtLocked"/>
          <w:placeholder>
            <w:docPart w:val="1DFE669D97E344FD94820F8BCFD281A4"/>
          </w:placeholder>
          <w15:color w:val="000000"/>
        </w:sdtPr>
        <w:sdtEndPr/>
        <w:sdtContent>
          <w:commentRangeStart w:id="1"/>
          <w:r w:rsidR="00244E4C" w:rsidRPr="00C306F3">
            <w:t xml:space="preserve">Enter </w:t>
          </w:r>
          <w:commentRangeEnd w:id="1"/>
          <w:r w:rsidR="00EF0D23">
            <w:rPr>
              <w:rStyle w:val="CommentReference"/>
              <w:rFonts w:asciiTheme="minorHAnsi" w:hAnsiTheme="minorHAnsi" w:cstheme="minorBidi"/>
            </w:rPr>
            <w:commentReference w:id="1"/>
          </w:r>
          <w:r w:rsidR="00244E4C" w:rsidRPr="00C306F3">
            <w:t>Course Title</w:t>
          </w:r>
        </w:sdtContent>
      </w:sdt>
      <w:r w:rsidR="002A17B5">
        <w:rPr>
          <w:noProof/>
        </w:rPr>
        <w:drawing>
          <wp:anchor distT="0" distB="0" distL="114300" distR="114300" simplePos="0" relativeHeight="251659264" behindDoc="1" locked="0" layoutInCell="1" allowOverlap="1" wp14:anchorId="3C1D08DE" wp14:editId="40EA06CA">
            <wp:simplePos x="0" y="0"/>
            <wp:positionH relativeFrom="page">
              <wp:align>left</wp:align>
            </wp:positionH>
            <wp:positionV relativeFrom="page">
              <wp:align>top</wp:align>
            </wp:positionV>
            <wp:extent cx="7799832" cy="10076688"/>
            <wp:effectExtent l="0" t="0" r="0" b="127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99832" cy="1007668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3179B306" w14:textId="77777777" w:rsidR="00741495" w:rsidRPr="00923287" w:rsidRDefault="003836F9" w:rsidP="00923287">
      <w:pPr>
        <w:pStyle w:val="CourseNumber"/>
      </w:pPr>
      <w:sdt>
        <w:sdtPr>
          <w:rPr>
            <w:highlight w:val="yellow"/>
          </w:rPr>
          <w:alias w:val="Course Number"/>
          <w:tag w:val="Enter Course Number"/>
          <w:id w:val="752863554"/>
          <w:lock w:val="sdtLocked"/>
          <w:placeholder>
            <w:docPart w:val="AD03389BBFAD42AAADD62F5CFF0F97B6"/>
          </w:placeholder>
        </w:sdtPr>
        <w:sdtEndPr/>
        <w:sdtContent>
          <w:r w:rsidR="00244E4C" w:rsidRPr="00C306F3">
            <w:t>Enter Course Number</w:t>
          </w:r>
        </w:sdtContent>
      </w:sdt>
    </w:p>
    <w:p w14:paraId="24D5B93C" w14:textId="77777777" w:rsidR="00741495" w:rsidRPr="00923287" w:rsidRDefault="005B1186" w:rsidP="00A3462F">
      <w:pPr>
        <w:pStyle w:val="CoverSubhead"/>
        <w:outlineLvl w:val="9"/>
      </w:pPr>
      <w:r>
        <w:t>Participant</w:t>
      </w:r>
      <w:commentRangeStart w:id="2"/>
      <w:r w:rsidR="00266EA9">
        <w:t xml:space="preserve"> Guide</w:t>
      </w:r>
    </w:p>
    <w:p w14:paraId="362FF449" w14:textId="77777777" w:rsidR="00CA4292" w:rsidRDefault="003836F9" w:rsidP="00493744">
      <w:pPr>
        <w:pStyle w:val="Coverdateandversion"/>
        <w:rPr>
          <w:highlight w:val="yellow"/>
        </w:rPr>
      </w:pPr>
      <w:sdt>
        <w:sdtPr>
          <w:rPr>
            <w:highlight w:val="yellow"/>
          </w:rPr>
          <w:id w:val="-410390767"/>
          <w:placeholder>
            <w:docPart w:val="AD03389BBFAD42AAADD62F5CFF0F97B6"/>
          </w:placeholder>
        </w:sdtPr>
        <w:sdtEndPr/>
        <w:sdtContent>
          <w:r w:rsidR="00C306F3" w:rsidRPr="00C306F3">
            <w:t>Enter Month and Year</w:t>
          </w:r>
        </w:sdtContent>
      </w:sdt>
    </w:p>
    <w:p w14:paraId="68BB64EA" w14:textId="77777777" w:rsidR="002A17B5" w:rsidRPr="0065671C" w:rsidRDefault="003836F9" w:rsidP="00493744">
      <w:pPr>
        <w:pStyle w:val="Coverdateandversion"/>
        <w:rPr>
          <w:highlight w:val="yellow"/>
        </w:rPr>
      </w:pPr>
      <w:sdt>
        <w:sdtPr>
          <w:rPr>
            <w:highlight w:val="yellow"/>
          </w:rPr>
          <w:id w:val="188889989"/>
          <w:placeholder>
            <w:docPart w:val="AD03389BBFAD42AAADD62F5CFF0F97B6"/>
          </w:placeholder>
        </w:sdtPr>
        <w:sdtEndPr/>
        <w:sdtContent>
          <w:r w:rsidR="00C306F3" w:rsidRPr="00C306F3">
            <w:t xml:space="preserve">Version </w:t>
          </w:r>
          <w:proofErr w:type="spellStart"/>
          <w:r w:rsidR="00C306F3" w:rsidRPr="00C306F3">
            <w:t>x.x</w:t>
          </w:r>
          <w:proofErr w:type="spellEnd"/>
        </w:sdtContent>
      </w:sdt>
      <w:commentRangeEnd w:id="2"/>
      <w:r w:rsidR="00EF0D23">
        <w:rPr>
          <w:rStyle w:val="CommentReference"/>
          <w:rFonts w:asciiTheme="minorHAnsi" w:hAnsiTheme="minorHAnsi" w:cstheme="minorBidi"/>
          <w:i w:val="0"/>
        </w:rPr>
        <w:commentReference w:id="2"/>
      </w:r>
    </w:p>
    <w:p w14:paraId="781B6163" w14:textId="77777777" w:rsidR="009E3FED" w:rsidRPr="00283F22" w:rsidRDefault="002A17B5" w:rsidP="0065671C">
      <w:pPr>
        <w:pStyle w:val="FrontCoverFEMAlogo"/>
        <w:sectPr w:rsidR="009E3FED" w:rsidRPr="00283F22" w:rsidSect="00AB1C31">
          <w:pgSz w:w="12240" w:h="15840"/>
          <w:pgMar w:top="8064" w:right="1440" w:bottom="1440" w:left="1440" w:header="720" w:footer="720" w:gutter="0"/>
          <w:pgNumType w:fmt="upperRoman"/>
          <w:cols w:space="720"/>
          <w:docGrid w:linePitch="360"/>
        </w:sectPr>
      </w:pPr>
      <w:r w:rsidRPr="0065671C">
        <w:drawing>
          <wp:inline distT="0" distB="0" distL="0" distR="0" wp14:anchorId="6D133A90" wp14:editId="15BA9595">
            <wp:extent cx="2578608" cy="913937"/>
            <wp:effectExtent l="0" t="0" r="0" b="635"/>
            <wp:docPr id="32" name="Picture 32" descr="The seal of the US Department of Homeland Security with the FEMA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seal of the U.S. Department of Homeland Security with the FEMA wordmark."/>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8608" cy="913937"/>
                    </a:xfrm>
                    <a:prstGeom prst="rect">
                      <a:avLst/>
                    </a:prstGeom>
                  </pic:spPr>
                </pic:pic>
              </a:graphicData>
            </a:graphic>
          </wp:inline>
        </w:drawing>
      </w:r>
    </w:p>
    <w:p w14:paraId="4D7400E2" w14:textId="77777777" w:rsidR="001D2C01" w:rsidRDefault="001D2C01" w:rsidP="00945596">
      <w:pPr>
        <w:pStyle w:val="Heading2"/>
      </w:pPr>
      <w:bookmarkStart w:id="4" w:name="_Toc101268133"/>
      <w:bookmarkStart w:id="5" w:name="_Toc118366666"/>
      <w:commentRangeStart w:id="6"/>
      <w:commentRangeStart w:id="7"/>
      <w:commentRangeStart w:id="8"/>
      <w:r w:rsidRPr="0026125A">
        <w:lastRenderedPageBreak/>
        <w:t>NTED Branded Disclaimer</w:t>
      </w:r>
      <w:bookmarkEnd w:id="4"/>
      <w:commentRangeEnd w:id="6"/>
      <w:commentRangeEnd w:id="7"/>
      <w:r w:rsidR="00EF0D23">
        <w:rPr>
          <w:rStyle w:val="CommentReference"/>
          <w:rFonts w:asciiTheme="minorHAnsi" w:hAnsiTheme="minorHAnsi" w:cstheme="minorBidi"/>
          <w:b w:val="0"/>
        </w:rPr>
        <w:commentReference w:id="6"/>
      </w:r>
      <w:r w:rsidR="00243510">
        <w:rPr>
          <w:rStyle w:val="CommentReference"/>
          <w:rFonts w:asciiTheme="minorHAnsi" w:hAnsiTheme="minorHAnsi" w:cstheme="minorBidi"/>
          <w:b w:val="0"/>
        </w:rPr>
        <w:commentReference w:id="7"/>
      </w:r>
      <w:commentRangeEnd w:id="8"/>
      <w:r w:rsidR="00F372EB">
        <w:rPr>
          <w:rStyle w:val="CommentReference"/>
          <w:rFonts w:asciiTheme="minorHAnsi" w:hAnsiTheme="minorHAnsi" w:cstheme="minorBidi"/>
          <w:b w:val="0"/>
        </w:rPr>
        <w:commentReference w:id="8"/>
      </w:r>
      <w:bookmarkEnd w:id="5"/>
    </w:p>
    <w:p w14:paraId="7652C9EC" w14:textId="77777777" w:rsidR="000E0351" w:rsidRDefault="00DD366B" w:rsidP="00DD366B">
      <w:pPr>
        <w:pStyle w:val="CourseContentText"/>
      </w:pPr>
      <w:r>
        <w:rPr>
          <w:noProof/>
        </w:rPr>
        <w:drawing>
          <wp:anchor distT="0" distB="0" distL="114300" distR="114300" simplePos="0" relativeHeight="251679744" behindDoc="0" locked="0" layoutInCell="1" allowOverlap="1" wp14:anchorId="320944EE" wp14:editId="28A62319">
            <wp:simplePos x="0" y="0"/>
            <wp:positionH relativeFrom="column">
              <wp:posOffset>0</wp:posOffset>
            </wp:positionH>
            <wp:positionV relativeFrom="paragraph">
              <wp:posOffset>1270</wp:posOffset>
            </wp:positionV>
            <wp:extent cx="2578735" cy="914400"/>
            <wp:effectExtent l="0" t="0" r="0" b="0"/>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8735" cy="914400"/>
                    </a:xfrm>
                    <a:prstGeom prst="rect">
                      <a:avLst/>
                    </a:prstGeom>
                    <a:noFill/>
                  </pic:spPr>
                </pic:pic>
              </a:graphicData>
            </a:graphic>
            <wp14:sizeRelH relativeFrom="page">
              <wp14:pctWidth>0</wp14:pctWidth>
            </wp14:sizeRelH>
            <wp14:sizeRelV relativeFrom="page">
              <wp14:pctHeight>0</wp14:pctHeight>
            </wp14:sizeRelV>
          </wp:anchor>
        </w:drawing>
      </w:r>
      <w:r w:rsidR="000E0351">
        <w:t xml:space="preserve">This program was supported by Cooperative Agreement Number </w:t>
      </w:r>
      <w:proofErr w:type="spellStart"/>
      <w:r w:rsidR="000E0351">
        <w:t>xxxx</w:t>
      </w:r>
      <w:proofErr w:type="spellEnd"/>
      <w:r w:rsidR="000E0351">
        <w:t>-xx-xx-</w:t>
      </w:r>
      <w:proofErr w:type="spellStart"/>
      <w:r w:rsidR="000E0351">
        <w:t>xxxx</w:t>
      </w:r>
      <w:proofErr w:type="spellEnd"/>
      <w:r w:rsidR="000E0351">
        <w:t>, administered by the U.S. Department of Homeland Security (DHS), National Training and Education Division (NTED). Points of view or opinions in this program are those of the author(s) and do not represent the position or policies of the DHS.</w:t>
      </w:r>
    </w:p>
    <w:p w14:paraId="61194B2F" w14:textId="77777777" w:rsidR="00CD77FB" w:rsidRDefault="000E0351" w:rsidP="000E0351">
      <w:pPr>
        <w:pStyle w:val="CopyrightText"/>
      </w:pPr>
      <w:r>
        <w:t>The Federal Emergency Management Agency’s NTED offers a full catalog of courses at no cost to help build critical skills that responders need to function effectively in mass consequence events. Courses include subjects such as weapons of mass destruction terrorism, agroterrorism, cybersecurity, citizen preparedness, and public works. NTED courses include multiple delivery methods: Instructor-led (direct deliveries), train-the-trainers (indirect deliveries), customized (conferences and seminars), and web-based. Instructor-led courses are offered in residence (i.e., at a training facility) or through mobile programs in which courses are brought to state and local jurisdictions that request the training</w:t>
      </w:r>
      <w:r w:rsidRPr="009A2205">
        <w:t>.</w:t>
      </w:r>
      <w:r w:rsidR="00CD77FB">
        <w:br w:type="page"/>
      </w:r>
    </w:p>
    <w:p w14:paraId="22662C02" w14:textId="77777777" w:rsidR="00CD77FB" w:rsidRDefault="00CD77FB" w:rsidP="00945596">
      <w:pPr>
        <w:pStyle w:val="Heading2"/>
      </w:pPr>
      <w:bookmarkStart w:id="11" w:name="_Toc118366667"/>
      <w:r>
        <w:lastRenderedPageBreak/>
        <w:t>Partner Branded Disclaimer</w:t>
      </w:r>
      <w:bookmarkEnd w:id="11"/>
    </w:p>
    <w:p w14:paraId="23D52DCB" w14:textId="6BD4055F" w:rsidR="00B262E4" w:rsidRPr="001920A5" w:rsidRDefault="002352C4" w:rsidP="001920A5">
      <w:pPr>
        <w:pStyle w:val="CopyrightText"/>
      </w:pPr>
      <w:r w:rsidRPr="006264C9">
        <w:t xml:space="preserve">[Enter </w:t>
      </w:r>
      <w:r>
        <w:t>content</w:t>
      </w:r>
      <w:r w:rsidRPr="006264C9">
        <w:t xml:space="preserve"> here.] </w:t>
      </w:r>
      <w:r w:rsidR="00B262E4" w:rsidRPr="001920A5">
        <w:br w:type="page"/>
      </w:r>
    </w:p>
    <w:p w14:paraId="444A9512" w14:textId="77777777" w:rsidR="00741495" w:rsidRPr="005356C1" w:rsidRDefault="004C5404" w:rsidP="005356C1">
      <w:pPr>
        <w:pStyle w:val="Heading2"/>
      </w:pPr>
      <w:bookmarkStart w:id="12" w:name="_Toc101268134"/>
      <w:bookmarkStart w:id="13" w:name="_Toc118366668"/>
      <w:commentRangeStart w:id="14"/>
      <w:commentRangeStart w:id="15"/>
      <w:r w:rsidRPr="005356C1">
        <w:lastRenderedPageBreak/>
        <w:t>Table of Contents</w:t>
      </w:r>
      <w:bookmarkEnd w:id="12"/>
      <w:commentRangeEnd w:id="14"/>
      <w:commentRangeEnd w:id="15"/>
      <w:r w:rsidR="00EF0D23" w:rsidRPr="005356C1">
        <w:rPr>
          <w:rStyle w:val="CommentReference"/>
          <w:sz w:val="32"/>
          <w:szCs w:val="26"/>
        </w:rPr>
        <w:commentReference w:id="14"/>
      </w:r>
      <w:r w:rsidR="00243510" w:rsidRPr="005356C1">
        <w:rPr>
          <w:rStyle w:val="CommentReference"/>
          <w:sz w:val="32"/>
          <w:szCs w:val="26"/>
        </w:rPr>
        <w:commentReference w:id="15"/>
      </w:r>
      <w:bookmarkEnd w:id="13"/>
    </w:p>
    <w:p w14:paraId="7C45A296" w14:textId="77777777" w:rsidR="005B1186" w:rsidRDefault="00AB1C31">
      <w:pPr>
        <w:pStyle w:val="TOC1"/>
        <w:rPr>
          <w:rFonts w:asciiTheme="minorHAnsi" w:eastAsiaTheme="minorEastAsia" w:hAnsiTheme="minorHAnsi"/>
          <w:noProof/>
        </w:rPr>
      </w:pPr>
      <w:r>
        <w:fldChar w:fldCharType="begin"/>
      </w:r>
      <w:r>
        <w:instrText xml:space="preserve"> TOC \o "1-3" \h \z \u </w:instrText>
      </w:r>
      <w:r>
        <w:fldChar w:fldCharType="separate"/>
      </w:r>
      <w:hyperlink w:anchor="_Toc118366665" w:history="1">
        <w:r w:rsidR="005B1186" w:rsidRPr="00B0385C">
          <w:rPr>
            <w:rStyle w:val="Hyperlink"/>
            <w:noProof/>
          </w:rPr>
          <w:t>Enter Course Title</w:t>
        </w:r>
        <w:r w:rsidR="005B1186">
          <w:rPr>
            <w:noProof/>
            <w:webHidden/>
          </w:rPr>
          <w:tab/>
        </w:r>
        <w:r w:rsidR="005B1186">
          <w:rPr>
            <w:noProof/>
            <w:webHidden/>
          </w:rPr>
          <w:fldChar w:fldCharType="begin"/>
        </w:r>
        <w:r w:rsidR="005B1186">
          <w:rPr>
            <w:noProof/>
            <w:webHidden/>
          </w:rPr>
          <w:instrText xml:space="preserve"> PAGEREF _Toc118366665 \h </w:instrText>
        </w:r>
        <w:r w:rsidR="005B1186">
          <w:rPr>
            <w:noProof/>
            <w:webHidden/>
          </w:rPr>
        </w:r>
        <w:r w:rsidR="005B1186">
          <w:rPr>
            <w:noProof/>
            <w:webHidden/>
          </w:rPr>
          <w:fldChar w:fldCharType="separate"/>
        </w:r>
        <w:r w:rsidR="005B1186">
          <w:rPr>
            <w:noProof/>
            <w:webHidden/>
          </w:rPr>
          <w:t>I</w:t>
        </w:r>
        <w:r w:rsidR="005B1186">
          <w:rPr>
            <w:noProof/>
            <w:webHidden/>
          </w:rPr>
          <w:fldChar w:fldCharType="end"/>
        </w:r>
      </w:hyperlink>
    </w:p>
    <w:p w14:paraId="167B4689" w14:textId="77777777" w:rsidR="005B1186" w:rsidRDefault="003836F9">
      <w:pPr>
        <w:pStyle w:val="TOC2"/>
        <w:rPr>
          <w:rFonts w:asciiTheme="minorHAnsi" w:eastAsiaTheme="minorEastAsia" w:hAnsiTheme="minorHAnsi"/>
          <w:noProof/>
        </w:rPr>
      </w:pPr>
      <w:hyperlink w:anchor="_Toc118366666" w:history="1">
        <w:r w:rsidR="005B1186" w:rsidRPr="00B0385C">
          <w:rPr>
            <w:rStyle w:val="Hyperlink"/>
            <w:noProof/>
          </w:rPr>
          <w:t>NTED Branded Disclaimer</w:t>
        </w:r>
        <w:r w:rsidR="005B1186">
          <w:rPr>
            <w:noProof/>
            <w:webHidden/>
          </w:rPr>
          <w:tab/>
        </w:r>
        <w:r w:rsidR="005B1186">
          <w:rPr>
            <w:noProof/>
            <w:webHidden/>
          </w:rPr>
          <w:fldChar w:fldCharType="begin"/>
        </w:r>
        <w:r w:rsidR="005B1186">
          <w:rPr>
            <w:noProof/>
            <w:webHidden/>
          </w:rPr>
          <w:instrText xml:space="preserve"> PAGEREF _Toc118366666 \h </w:instrText>
        </w:r>
        <w:r w:rsidR="005B1186">
          <w:rPr>
            <w:noProof/>
            <w:webHidden/>
          </w:rPr>
        </w:r>
        <w:r w:rsidR="005B1186">
          <w:rPr>
            <w:noProof/>
            <w:webHidden/>
          </w:rPr>
          <w:fldChar w:fldCharType="separate"/>
        </w:r>
        <w:r w:rsidR="005B1186">
          <w:rPr>
            <w:noProof/>
            <w:webHidden/>
          </w:rPr>
          <w:t>i</w:t>
        </w:r>
        <w:r w:rsidR="005B1186">
          <w:rPr>
            <w:noProof/>
            <w:webHidden/>
          </w:rPr>
          <w:fldChar w:fldCharType="end"/>
        </w:r>
      </w:hyperlink>
    </w:p>
    <w:p w14:paraId="124DBAEE" w14:textId="77777777" w:rsidR="005B1186" w:rsidRDefault="003836F9">
      <w:pPr>
        <w:pStyle w:val="TOC2"/>
        <w:rPr>
          <w:rFonts w:asciiTheme="minorHAnsi" w:eastAsiaTheme="minorEastAsia" w:hAnsiTheme="minorHAnsi"/>
          <w:noProof/>
        </w:rPr>
      </w:pPr>
      <w:hyperlink w:anchor="_Toc118366667" w:history="1">
        <w:r w:rsidR="005B1186" w:rsidRPr="00B0385C">
          <w:rPr>
            <w:rStyle w:val="Hyperlink"/>
            <w:noProof/>
          </w:rPr>
          <w:t>Partner Branded Disclaimer</w:t>
        </w:r>
        <w:r w:rsidR="005B1186">
          <w:rPr>
            <w:noProof/>
            <w:webHidden/>
          </w:rPr>
          <w:tab/>
        </w:r>
        <w:r w:rsidR="005B1186">
          <w:rPr>
            <w:noProof/>
            <w:webHidden/>
          </w:rPr>
          <w:fldChar w:fldCharType="begin"/>
        </w:r>
        <w:r w:rsidR="005B1186">
          <w:rPr>
            <w:noProof/>
            <w:webHidden/>
          </w:rPr>
          <w:instrText xml:space="preserve"> PAGEREF _Toc118366667 \h </w:instrText>
        </w:r>
        <w:r w:rsidR="005B1186">
          <w:rPr>
            <w:noProof/>
            <w:webHidden/>
          </w:rPr>
        </w:r>
        <w:r w:rsidR="005B1186">
          <w:rPr>
            <w:noProof/>
            <w:webHidden/>
          </w:rPr>
          <w:fldChar w:fldCharType="separate"/>
        </w:r>
        <w:r w:rsidR="005B1186">
          <w:rPr>
            <w:noProof/>
            <w:webHidden/>
          </w:rPr>
          <w:t>ii</w:t>
        </w:r>
        <w:r w:rsidR="005B1186">
          <w:rPr>
            <w:noProof/>
            <w:webHidden/>
          </w:rPr>
          <w:fldChar w:fldCharType="end"/>
        </w:r>
      </w:hyperlink>
    </w:p>
    <w:p w14:paraId="4B09090A" w14:textId="77777777" w:rsidR="005B1186" w:rsidRDefault="003836F9">
      <w:pPr>
        <w:pStyle w:val="TOC2"/>
        <w:rPr>
          <w:rFonts w:asciiTheme="minorHAnsi" w:eastAsiaTheme="minorEastAsia" w:hAnsiTheme="minorHAnsi"/>
          <w:noProof/>
        </w:rPr>
      </w:pPr>
      <w:hyperlink w:anchor="_Toc118366668" w:history="1">
        <w:r w:rsidR="005B1186" w:rsidRPr="00B0385C">
          <w:rPr>
            <w:rStyle w:val="Hyperlink"/>
            <w:noProof/>
          </w:rPr>
          <w:t>Table of Contents</w:t>
        </w:r>
        <w:r w:rsidR="005B1186">
          <w:rPr>
            <w:noProof/>
            <w:webHidden/>
          </w:rPr>
          <w:tab/>
        </w:r>
        <w:r w:rsidR="005B1186">
          <w:rPr>
            <w:noProof/>
            <w:webHidden/>
          </w:rPr>
          <w:fldChar w:fldCharType="begin"/>
        </w:r>
        <w:r w:rsidR="005B1186">
          <w:rPr>
            <w:noProof/>
            <w:webHidden/>
          </w:rPr>
          <w:instrText xml:space="preserve"> PAGEREF _Toc118366668 \h </w:instrText>
        </w:r>
        <w:r w:rsidR="005B1186">
          <w:rPr>
            <w:noProof/>
            <w:webHidden/>
          </w:rPr>
        </w:r>
        <w:r w:rsidR="005B1186">
          <w:rPr>
            <w:noProof/>
            <w:webHidden/>
          </w:rPr>
          <w:fldChar w:fldCharType="separate"/>
        </w:r>
        <w:r w:rsidR="005B1186">
          <w:rPr>
            <w:noProof/>
            <w:webHidden/>
          </w:rPr>
          <w:t>iii</w:t>
        </w:r>
        <w:r w:rsidR="005B1186">
          <w:rPr>
            <w:noProof/>
            <w:webHidden/>
          </w:rPr>
          <w:fldChar w:fldCharType="end"/>
        </w:r>
      </w:hyperlink>
    </w:p>
    <w:p w14:paraId="34AC9089" w14:textId="77777777" w:rsidR="005B1186" w:rsidRDefault="003836F9">
      <w:pPr>
        <w:pStyle w:val="TOC2"/>
        <w:rPr>
          <w:rFonts w:asciiTheme="minorHAnsi" w:eastAsiaTheme="minorEastAsia" w:hAnsiTheme="minorHAnsi"/>
          <w:noProof/>
        </w:rPr>
      </w:pPr>
      <w:hyperlink w:anchor="_Toc118366669" w:history="1">
        <w:r w:rsidR="005B1186" w:rsidRPr="00B0385C">
          <w:rPr>
            <w:rStyle w:val="Hyperlink"/>
            <w:noProof/>
          </w:rPr>
          <w:t>Course Introduction</w:t>
        </w:r>
        <w:r w:rsidR="005B1186">
          <w:rPr>
            <w:noProof/>
            <w:webHidden/>
          </w:rPr>
          <w:tab/>
        </w:r>
        <w:r w:rsidR="005B1186">
          <w:rPr>
            <w:noProof/>
            <w:webHidden/>
          </w:rPr>
          <w:fldChar w:fldCharType="begin"/>
        </w:r>
        <w:r w:rsidR="005B1186">
          <w:rPr>
            <w:noProof/>
            <w:webHidden/>
          </w:rPr>
          <w:instrText xml:space="preserve"> PAGEREF _Toc118366669 \h </w:instrText>
        </w:r>
        <w:r w:rsidR="005B1186">
          <w:rPr>
            <w:noProof/>
            <w:webHidden/>
          </w:rPr>
        </w:r>
        <w:r w:rsidR="005B1186">
          <w:rPr>
            <w:noProof/>
            <w:webHidden/>
          </w:rPr>
          <w:fldChar w:fldCharType="separate"/>
        </w:r>
        <w:r w:rsidR="005B1186">
          <w:rPr>
            <w:noProof/>
            <w:webHidden/>
          </w:rPr>
          <w:t>iv</w:t>
        </w:r>
        <w:r w:rsidR="005B1186">
          <w:rPr>
            <w:noProof/>
            <w:webHidden/>
          </w:rPr>
          <w:fldChar w:fldCharType="end"/>
        </w:r>
      </w:hyperlink>
    </w:p>
    <w:p w14:paraId="5B31B1AF" w14:textId="77777777" w:rsidR="005B1186" w:rsidRDefault="003836F9">
      <w:pPr>
        <w:pStyle w:val="TOC2"/>
        <w:rPr>
          <w:rFonts w:asciiTheme="minorHAnsi" w:eastAsiaTheme="minorEastAsia" w:hAnsiTheme="minorHAnsi"/>
          <w:noProof/>
        </w:rPr>
      </w:pPr>
      <w:hyperlink w:anchor="_Toc118366670" w:history="1">
        <w:r w:rsidR="005B1186" w:rsidRPr="00B0385C">
          <w:rPr>
            <w:rStyle w:val="Hyperlink"/>
            <w:noProof/>
          </w:rPr>
          <w:t>Icon Map</w:t>
        </w:r>
        <w:r w:rsidR="005B1186">
          <w:rPr>
            <w:noProof/>
            <w:webHidden/>
          </w:rPr>
          <w:tab/>
        </w:r>
        <w:r w:rsidR="005B1186">
          <w:rPr>
            <w:noProof/>
            <w:webHidden/>
          </w:rPr>
          <w:fldChar w:fldCharType="begin"/>
        </w:r>
        <w:r w:rsidR="005B1186">
          <w:rPr>
            <w:noProof/>
            <w:webHidden/>
          </w:rPr>
          <w:instrText xml:space="preserve"> PAGEREF _Toc118366670 \h </w:instrText>
        </w:r>
        <w:r w:rsidR="005B1186">
          <w:rPr>
            <w:noProof/>
            <w:webHidden/>
          </w:rPr>
        </w:r>
        <w:r w:rsidR="005B1186">
          <w:rPr>
            <w:noProof/>
            <w:webHidden/>
          </w:rPr>
          <w:fldChar w:fldCharType="separate"/>
        </w:r>
        <w:r w:rsidR="005B1186">
          <w:rPr>
            <w:noProof/>
            <w:webHidden/>
          </w:rPr>
          <w:t>v</w:t>
        </w:r>
        <w:r w:rsidR="005B1186">
          <w:rPr>
            <w:noProof/>
            <w:webHidden/>
          </w:rPr>
          <w:fldChar w:fldCharType="end"/>
        </w:r>
      </w:hyperlink>
    </w:p>
    <w:p w14:paraId="1C7A5F38" w14:textId="77777777" w:rsidR="005B1186" w:rsidRDefault="003836F9">
      <w:pPr>
        <w:pStyle w:val="TOC1"/>
        <w:rPr>
          <w:rFonts w:asciiTheme="minorHAnsi" w:eastAsiaTheme="minorEastAsia" w:hAnsiTheme="minorHAnsi"/>
          <w:noProof/>
        </w:rPr>
      </w:pPr>
      <w:hyperlink w:anchor="_Toc118366671" w:history="1">
        <w:r w:rsidR="005B1186" w:rsidRPr="00B0385C">
          <w:rPr>
            <w:rStyle w:val="Hyperlink"/>
            <w:noProof/>
          </w:rPr>
          <w:t>Module 1 [Module Title]</w:t>
        </w:r>
        <w:r w:rsidR="005B1186">
          <w:rPr>
            <w:noProof/>
            <w:webHidden/>
          </w:rPr>
          <w:tab/>
        </w:r>
        <w:r w:rsidR="005B1186">
          <w:rPr>
            <w:noProof/>
            <w:webHidden/>
          </w:rPr>
          <w:fldChar w:fldCharType="begin"/>
        </w:r>
        <w:r w:rsidR="005B1186">
          <w:rPr>
            <w:noProof/>
            <w:webHidden/>
          </w:rPr>
          <w:instrText xml:space="preserve"> PAGEREF _Toc118366671 \h </w:instrText>
        </w:r>
        <w:r w:rsidR="005B1186">
          <w:rPr>
            <w:noProof/>
            <w:webHidden/>
          </w:rPr>
        </w:r>
        <w:r w:rsidR="005B1186">
          <w:rPr>
            <w:noProof/>
            <w:webHidden/>
          </w:rPr>
          <w:fldChar w:fldCharType="separate"/>
        </w:r>
        <w:r w:rsidR="005B1186">
          <w:rPr>
            <w:noProof/>
            <w:webHidden/>
          </w:rPr>
          <w:t>1</w:t>
        </w:r>
        <w:r w:rsidR="005B1186">
          <w:rPr>
            <w:noProof/>
            <w:webHidden/>
          </w:rPr>
          <w:fldChar w:fldCharType="end"/>
        </w:r>
      </w:hyperlink>
    </w:p>
    <w:p w14:paraId="1DA39640" w14:textId="77777777" w:rsidR="005B1186" w:rsidRDefault="003836F9">
      <w:pPr>
        <w:pStyle w:val="TOC2"/>
        <w:rPr>
          <w:rFonts w:asciiTheme="minorHAnsi" w:eastAsiaTheme="minorEastAsia" w:hAnsiTheme="minorHAnsi"/>
          <w:noProof/>
        </w:rPr>
      </w:pPr>
      <w:hyperlink w:anchor="_Toc118366672" w:history="1">
        <w:r w:rsidR="005B1186" w:rsidRPr="00B0385C">
          <w:rPr>
            <w:rStyle w:val="Hyperlink"/>
            <w:noProof/>
          </w:rPr>
          <w:t>Module Administration</w:t>
        </w:r>
        <w:r w:rsidR="005B1186">
          <w:rPr>
            <w:noProof/>
            <w:webHidden/>
          </w:rPr>
          <w:tab/>
        </w:r>
        <w:r w:rsidR="005B1186">
          <w:rPr>
            <w:noProof/>
            <w:webHidden/>
          </w:rPr>
          <w:fldChar w:fldCharType="begin"/>
        </w:r>
        <w:r w:rsidR="005B1186">
          <w:rPr>
            <w:noProof/>
            <w:webHidden/>
          </w:rPr>
          <w:instrText xml:space="preserve"> PAGEREF _Toc118366672 \h </w:instrText>
        </w:r>
        <w:r w:rsidR="005B1186">
          <w:rPr>
            <w:noProof/>
            <w:webHidden/>
          </w:rPr>
        </w:r>
        <w:r w:rsidR="005B1186">
          <w:rPr>
            <w:noProof/>
            <w:webHidden/>
          </w:rPr>
          <w:fldChar w:fldCharType="separate"/>
        </w:r>
        <w:r w:rsidR="005B1186">
          <w:rPr>
            <w:noProof/>
            <w:webHidden/>
          </w:rPr>
          <w:t>2</w:t>
        </w:r>
        <w:r w:rsidR="005B1186">
          <w:rPr>
            <w:noProof/>
            <w:webHidden/>
          </w:rPr>
          <w:fldChar w:fldCharType="end"/>
        </w:r>
      </w:hyperlink>
    </w:p>
    <w:p w14:paraId="27C7E3DA" w14:textId="77777777" w:rsidR="005B1186" w:rsidRDefault="003836F9">
      <w:pPr>
        <w:pStyle w:val="TOC3"/>
        <w:rPr>
          <w:rFonts w:asciiTheme="minorHAnsi" w:eastAsiaTheme="minorEastAsia" w:hAnsiTheme="minorHAnsi"/>
          <w:noProof/>
        </w:rPr>
      </w:pPr>
      <w:hyperlink w:anchor="_Toc118366673" w:history="1">
        <w:r w:rsidR="005B1186" w:rsidRPr="00B0385C">
          <w:rPr>
            <w:rStyle w:val="Hyperlink"/>
            <w:noProof/>
          </w:rPr>
          <w:t>Duration</w:t>
        </w:r>
        <w:r w:rsidR="005B1186">
          <w:rPr>
            <w:noProof/>
            <w:webHidden/>
          </w:rPr>
          <w:tab/>
        </w:r>
        <w:r w:rsidR="005B1186">
          <w:rPr>
            <w:noProof/>
            <w:webHidden/>
          </w:rPr>
          <w:fldChar w:fldCharType="begin"/>
        </w:r>
        <w:r w:rsidR="005B1186">
          <w:rPr>
            <w:noProof/>
            <w:webHidden/>
          </w:rPr>
          <w:instrText xml:space="preserve"> PAGEREF _Toc118366673 \h </w:instrText>
        </w:r>
        <w:r w:rsidR="005B1186">
          <w:rPr>
            <w:noProof/>
            <w:webHidden/>
          </w:rPr>
        </w:r>
        <w:r w:rsidR="005B1186">
          <w:rPr>
            <w:noProof/>
            <w:webHidden/>
          </w:rPr>
          <w:fldChar w:fldCharType="separate"/>
        </w:r>
        <w:r w:rsidR="005B1186">
          <w:rPr>
            <w:noProof/>
            <w:webHidden/>
          </w:rPr>
          <w:t>2</w:t>
        </w:r>
        <w:r w:rsidR="005B1186">
          <w:rPr>
            <w:noProof/>
            <w:webHidden/>
          </w:rPr>
          <w:fldChar w:fldCharType="end"/>
        </w:r>
      </w:hyperlink>
    </w:p>
    <w:p w14:paraId="3A7CEA6D" w14:textId="77777777" w:rsidR="005B1186" w:rsidRDefault="003836F9">
      <w:pPr>
        <w:pStyle w:val="TOC3"/>
        <w:rPr>
          <w:rFonts w:asciiTheme="minorHAnsi" w:eastAsiaTheme="minorEastAsia" w:hAnsiTheme="minorHAnsi"/>
          <w:noProof/>
        </w:rPr>
      </w:pPr>
      <w:hyperlink w:anchor="_Toc118366674" w:history="1">
        <w:r w:rsidR="005B1186" w:rsidRPr="00B0385C">
          <w:rPr>
            <w:rStyle w:val="Hyperlink"/>
            <w:noProof/>
          </w:rPr>
          <w:t>Scope Statement</w:t>
        </w:r>
        <w:r w:rsidR="005B1186">
          <w:rPr>
            <w:noProof/>
            <w:webHidden/>
          </w:rPr>
          <w:tab/>
        </w:r>
        <w:r w:rsidR="005B1186">
          <w:rPr>
            <w:noProof/>
            <w:webHidden/>
          </w:rPr>
          <w:fldChar w:fldCharType="begin"/>
        </w:r>
        <w:r w:rsidR="005B1186">
          <w:rPr>
            <w:noProof/>
            <w:webHidden/>
          </w:rPr>
          <w:instrText xml:space="preserve"> PAGEREF _Toc118366674 \h </w:instrText>
        </w:r>
        <w:r w:rsidR="005B1186">
          <w:rPr>
            <w:noProof/>
            <w:webHidden/>
          </w:rPr>
        </w:r>
        <w:r w:rsidR="005B1186">
          <w:rPr>
            <w:noProof/>
            <w:webHidden/>
          </w:rPr>
          <w:fldChar w:fldCharType="separate"/>
        </w:r>
        <w:r w:rsidR="005B1186">
          <w:rPr>
            <w:noProof/>
            <w:webHidden/>
          </w:rPr>
          <w:t>2</w:t>
        </w:r>
        <w:r w:rsidR="005B1186">
          <w:rPr>
            <w:noProof/>
            <w:webHidden/>
          </w:rPr>
          <w:fldChar w:fldCharType="end"/>
        </w:r>
      </w:hyperlink>
    </w:p>
    <w:p w14:paraId="653A3555" w14:textId="77777777" w:rsidR="005B1186" w:rsidRDefault="003836F9">
      <w:pPr>
        <w:pStyle w:val="TOC3"/>
        <w:rPr>
          <w:rFonts w:asciiTheme="minorHAnsi" w:eastAsiaTheme="minorEastAsia" w:hAnsiTheme="minorHAnsi"/>
          <w:noProof/>
        </w:rPr>
      </w:pPr>
      <w:hyperlink w:anchor="_Toc118366675" w:history="1">
        <w:r w:rsidR="005B1186" w:rsidRPr="00B0385C">
          <w:rPr>
            <w:rStyle w:val="Hyperlink"/>
            <w:noProof/>
          </w:rPr>
          <w:t>Terminal Learning Objective (TLO)</w:t>
        </w:r>
        <w:r w:rsidR="005B1186">
          <w:rPr>
            <w:noProof/>
            <w:webHidden/>
          </w:rPr>
          <w:tab/>
        </w:r>
        <w:r w:rsidR="005B1186">
          <w:rPr>
            <w:noProof/>
            <w:webHidden/>
          </w:rPr>
          <w:fldChar w:fldCharType="begin"/>
        </w:r>
        <w:r w:rsidR="005B1186">
          <w:rPr>
            <w:noProof/>
            <w:webHidden/>
          </w:rPr>
          <w:instrText xml:space="preserve"> PAGEREF _Toc118366675 \h </w:instrText>
        </w:r>
        <w:r w:rsidR="005B1186">
          <w:rPr>
            <w:noProof/>
            <w:webHidden/>
          </w:rPr>
        </w:r>
        <w:r w:rsidR="005B1186">
          <w:rPr>
            <w:noProof/>
            <w:webHidden/>
          </w:rPr>
          <w:fldChar w:fldCharType="separate"/>
        </w:r>
        <w:r w:rsidR="005B1186">
          <w:rPr>
            <w:noProof/>
            <w:webHidden/>
          </w:rPr>
          <w:t>2</w:t>
        </w:r>
        <w:r w:rsidR="005B1186">
          <w:rPr>
            <w:noProof/>
            <w:webHidden/>
          </w:rPr>
          <w:fldChar w:fldCharType="end"/>
        </w:r>
      </w:hyperlink>
    </w:p>
    <w:p w14:paraId="051CE0A3" w14:textId="77777777" w:rsidR="005B1186" w:rsidRDefault="003836F9">
      <w:pPr>
        <w:pStyle w:val="TOC3"/>
        <w:rPr>
          <w:rFonts w:asciiTheme="minorHAnsi" w:eastAsiaTheme="minorEastAsia" w:hAnsiTheme="minorHAnsi"/>
          <w:noProof/>
        </w:rPr>
      </w:pPr>
      <w:hyperlink w:anchor="_Toc118366676" w:history="1">
        <w:r w:rsidR="005B1186" w:rsidRPr="00B0385C">
          <w:rPr>
            <w:rStyle w:val="Hyperlink"/>
            <w:noProof/>
          </w:rPr>
          <w:t>Enabling Learning Objectives (ELOs)</w:t>
        </w:r>
        <w:r w:rsidR="005B1186">
          <w:rPr>
            <w:noProof/>
            <w:webHidden/>
          </w:rPr>
          <w:tab/>
        </w:r>
        <w:r w:rsidR="005B1186">
          <w:rPr>
            <w:noProof/>
            <w:webHidden/>
          </w:rPr>
          <w:fldChar w:fldCharType="begin"/>
        </w:r>
        <w:r w:rsidR="005B1186">
          <w:rPr>
            <w:noProof/>
            <w:webHidden/>
          </w:rPr>
          <w:instrText xml:space="preserve"> PAGEREF _Toc118366676 \h </w:instrText>
        </w:r>
        <w:r w:rsidR="005B1186">
          <w:rPr>
            <w:noProof/>
            <w:webHidden/>
          </w:rPr>
        </w:r>
        <w:r w:rsidR="005B1186">
          <w:rPr>
            <w:noProof/>
            <w:webHidden/>
          </w:rPr>
          <w:fldChar w:fldCharType="separate"/>
        </w:r>
        <w:r w:rsidR="005B1186">
          <w:rPr>
            <w:noProof/>
            <w:webHidden/>
          </w:rPr>
          <w:t>2</w:t>
        </w:r>
        <w:r w:rsidR="005B1186">
          <w:rPr>
            <w:noProof/>
            <w:webHidden/>
          </w:rPr>
          <w:fldChar w:fldCharType="end"/>
        </w:r>
      </w:hyperlink>
    </w:p>
    <w:p w14:paraId="3FE29020" w14:textId="77777777" w:rsidR="005B1186" w:rsidRDefault="003836F9">
      <w:pPr>
        <w:pStyle w:val="TOC2"/>
        <w:rPr>
          <w:rFonts w:asciiTheme="minorHAnsi" w:eastAsiaTheme="minorEastAsia" w:hAnsiTheme="minorHAnsi"/>
          <w:noProof/>
        </w:rPr>
      </w:pPr>
      <w:hyperlink w:anchor="_Toc118366677" w:history="1">
        <w:r w:rsidR="005B1186" w:rsidRPr="00B0385C">
          <w:rPr>
            <w:rStyle w:val="Hyperlink"/>
            <w:noProof/>
          </w:rPr>
          <w:t>Heading 2 Style</w:t>
        </w:r>
        <w:r w:rsidR="005B1186">
          <w:rPr>
            <w:noProof/>
            <w:webHidden/>
          </w:rPr>
          <w:tab/>
        </w:r>
        <w:r w:rsidR="005B1186">
          <w:rPr>
            <w:noProof/>
            <w:webHidden/>
          </w:rPr>
          <w:fldChar w:fldCharType="begin"/>
        </w:r>
        <w:r w:rsidR="005B1186">
          <w:rPr>
            <w:noProof/>
            <w:webHidden/>
          </w:rPr>
          <w:instrText xml:space="preserve"> PAGEREF _Toc118366677 \h </w:instrText>
        </w:r>
        <w:r w:rsidR="005B1186">
          <w:rPr>
            <w:noProof/>
            <w:webHidden/>
          </w:rPr>
        </w:r>
        <w:r w:rsidR="005B1186">
          <w:rPr>
            <w:noProof/>
            <w:webHidden/>
          </w:rPr>
          <w:fldChar w:fldCharType="separate"/>
        </w:r>
        <w:r w:rsidR="005B1186">
          <w:rPr>
            <w:noProof/>
            <w:webHidden/>
          </w:rPr>
          <w:t>3</w:t>
        </w:r>
        <w:r w:rsidR="005B1186">
          <w:rPr>
            <w:noProof/>
            <w:webHidden/>
          </w:rPr>
          <w:fldChar w:fldCharType="end"/>
        </w:r>
      </w:hyperlink>
    </w:p>
    <w:p w14:paraId="71BFFD54" w14:textId="77777777" w:rsidR="005B1186" w:rsidRDefault="003836F9">
      <w:pPr>
        <w:pStyle w:val="TOC3"/>
        <w:rPr>
          <w:rFonts w:asciiTheme="minorHAnsi" w:eastAsiaTheme="minorEastAsia" w:hAnsiTheme="minorHAnsi"/>
          <w:noProof/>
        </w:rPr>
      </w:pPr>
      <w:hyperlink w:anchor="_Toc118366678" w:history="1">
        <w:r w:rsidR="005B1186" w:rsidRPr="00B0385C">
          <w:rPr>
            <w:rStyle w:val="Hyperlink"/>
            <w:noProof/>
          </w:rPr>
          <w:t>Heading 3 Style</w:t>
        </w:r>
        <w:r w:rsidR="005B1186">
          <w:rPr>
            <w:noProof/>
            <w:webHidden/>
          </w:rPr>
          <w:tab/>
        </w:r>
        <w:r w:rsidR="005B1186">
          <w:rPr>
            <w:noProof/>
            <w:webHidden/>
          </w:rPr>
          <w:fldChar w:fldCharType="begin"/>
        </w:r>
        <w:r w:rsidR="005B1186">
          <w:rPr>
            <w:noProof/>
            <w:webHidden/>
          </w:rPr>
          <w:instrText xml:space="preserve"> PAGEREF _Toc118366678 \h </w:instrText>
        </w:r>
        <w:r w:rsidR="005B1186">
          <w:rPr>
            <w:noProof/>
            <w:webHidden/>
          </w:rPr>
        </w:r>
        <w:r w:rsidR="005B1186">
          <w:rPr>
            <w:noProof/>
            <w:webHidden/>
          </w:rPr>
          <w:fldChar w:fldCharType="separate"/>
        </w:r>
        <w:r w:rsidR="005B1186">
          <w:rPr>
            <w:noProof/>
            <w:webHidden/>
          </w:rPr>
          <w:t>3</w:t>
        </w:r>
        <w:r w:rsidR="005B1186">
          <w:rPr>
            <w:noProof/>
            <w:webHidden/>
          </w:rPr>
          <w:fldChar w:fldCharType="end"/>
        </w:r>
      </w:hyperlink>
    </w:p>
    <w:p w14:paraId="6D667A52" w14:textId="77777777" w:rsidR="005B1186" w:rsidRDefault="003836F9">
      <w:pPr>
        <w:pStyle w:val="TOC3"/>
        <w:rPr>
          <w:rFonts w:asciiTheme="minorHAnsi" w:eastAsiaTheme="minorEastAsia" w:hAnsiTheme="minorHAnsi"/>
          <w:noProof/>
        </w:rPr>
      </w:pPr>
      <w:hyperlink w:anchor="_Toc118366679" w:history="1">
        <w:r w:rsidR="005B1186" w:rsidRPr="00B0385C">
          <w:rPr>
            <w:rStyle w:val="Hyperlink"/>
            <w:noProof/>
          </w:rPr>
          <w:t>Heading 3 Style</w:t>
        </w:r>
        <w:r w:rsidR="005B1186">
          <w:rPr>
            <w:noProof/>
            <w:webHidden/>
          </w:rPr>
          <w:tab/>
        </w:r>
        <w:r w:rsidR="005B1186">
          <w:rPr>
            <w:noProof/>
            <w:webHidden/>
          </w:rPr>
          <w:fldChar w:fldCharType="begin"/>
        </w:r>
        <w:r w:rsidR="005B1186">
          <w:rPr>
            <w:noProof/>
            <w:webHidden/>
          </w:rPr>
          <w:instrText xml:space="preserve"> PAGEREF _Toc118366679 \h </w:instrText>
        </w:r>
        <w:r w:rsidR="005B1186">
          <w:rPr>
            <w:noProof/>
            <w:webHidden/>
          </w:rPr>
        </w:r>
        <w:r w:rsidR="005B1186">
          <w:rPr>
            <w:noProof/>
            <w:webHidden/>
          </w:rPr>
          <w:fldChar w:fldCharType="separate"/>
        </w:r>
        <w:r w:rsidR="005B1186">
          <w:rPr>
            <w:noProof/>
            <w:webHidden/>
          </w:rPr>
          <w:t>3</w:t>
        </w:r>
        <w:r w:rsidR="005B1186">
          <w:rPr>
            <w:noProof/>
            <w:webHidden/>
          </w:rPr>
          <w:fldChar w:fldCharType="end"/>
        </w:r>
      </w:hyperlink>
    </w:p>
    <w:p w14:paraId="0F6F90E8" w14:textId="77777777" w:rsidR="005B1186" w:rsidRDefault="003836F9">
      <w:pPr>
        <w:pStyle w:val="TOC2"/>
        <w:rPr>
          <w:rFonts w:asciiTheme="minorHAnsi" w:eastAsiaTheme="minorEastAsia" w:hAnsiTheme="minorHAnsi"/>
          <w:noProof/>
        </w:rPr>
      </w:pPr>
      <w:hyperlink w:anchor="_Toc118366680" w:history="1">
        <w:r w:rsidR="005B1186" w:rsidRPr="00B0385C">
          <w:rPr>
            <w:rStyle w:val="Hyperlink"/>
            <w:noProof/>
          </w:rPr>
          <w:t>Summary</w:t>
        </w:r>
        <w:r w:rsidR="005B1186">
          <w:rPr>
            <w:noProof/>
            <w:webHidden/>
          </w:rPr>
          <w:tab/>
        </w:r>
        <w:r w:rsidR="005B1186">
          <w:rPr>
            <w:noProof/>
            <w:webHidden/>
          </w:rPr>
          <w:fldChar w:fldCharType="begin"/>
        </w:r>
        <w:r w:rsidR="005B1186">
          <w:rPr>
            <w:noProof/>
            <w:webHidden/>
          </w:rPr>
          <w:instrText xml:space="preserve"> PAGEREF _Toc118366680 \h </w:instrText>
        </w:r>
        <w:r w:rsidR="005B1186">
          <w:rPr>
            <w:noProof/>
            <w:webHidden/>
          </w:rPr>
        </w:r>
        <w:r w:rsidR="005B1186">
          <w:rPr>
            <w:noProof/>
            <w:webHidden/>
          </w:rPr>
          <w:fldChar w:fldCharType="separate"/>
        </w:r>
        <w:r w:rsidR="005B1186">
          <w:rPr>
            <w:noProof/>
            <w:webHidden/>
          </w:rPr>
          <w:t>4</w:t>
        </w:r>
        <w:r w:rsidR="005B1186">
          <w:rPr>
            <w:noProof/>
            <w:webHidden/>
          </w:rPr>
          <w:fldChar w:fldCharType="end"/>
        </w:r>
      </w:hyperlink>
    </w:p>
    <w:p w14:paraId="4616C429" w14:textId="77777777" w:rsidR="005B1186" w:rsidRDefault="003836F9">
      <w:pPr>
        <w:pStyle w:val="TOC2"/>
        <w:rPr>
          <w:rFonts w:asciiTheme="minorHAnsi" w:eastAsiaTheme="minorEastAsia" w:hAnsiTheme="minorHAnsi"/>
          <w:noProof/>
        </w:rPr>
      </w:pPr>
      <w:hyperlink w:anchor="_Toc118366681" w:history="1">
        <w:r w:rsidR="005B1186" w:rsidRPr="00B0385C">
          <w:rPr>
            <w:rStyle w:val="Hyperlink"/>
            <w:noProof/>
          </w:rPr>
          <w:t>Reference List</w:t>
        </w:r>
        <w:r w:rsidR="005B1186">
          <w:rPr>
            <w:noProof/>
            <w:webHidden/>
          </w:rPr>
          <w:tab/>
        </w:r>
        <w:r w:rsidR="005B1186">
          <w:rPr>
            <w:noProof/>
            <w:webHidden/>
          </w:rPr>
          <w:fldChar w:fldCharType="begin"/>
        </w:r>
        <w:r w:rsidR="005B1186">
          <w:rPr>
            <w:noProof/>
            <w:webHidden/>
          </w:rPr>
          <w:instrText xml:space="preserve"> PAGEREF _Toc118366681 \h </w:instrText>
        </w:r>
        <w:r w:rsidR="005B1186">
          <w:rPr>
            <w:noProof/>
            <w:webHidden/>
          </w:rPr>
        </w:r>
        <w:r w:rsidR="005B1186">
          <w:rPr>
            <w:noProof/>
            <w:webHidden/>
          </w:rPr>
          <w:fldChar w:fldCharType="separate"/>
        </w:r>
        <w:r w:rsidR="005B1186">
          <w:rPr>
            <w:noProof/>
            <w:webHidden/>
          </w:rPr>
          <w:t>5</w:t>
        </w:r>
        <w:r w:rsidR="005B1186">
          <w:rPr>
            <w:noProof/>
            <w:webHidden/>
          </w:rPr>
          <w:fldChar w:fldCharType="end"/>
        </w:r>
      </w:hyperlink>
    </w:p>
    <w:p w14:paraId="7270355A" w14:textId="77777777" w:rsidR="00B73711" w:rsidRDefault="00AB1C31" w:rsidP="002F133B">
      <w:pPr>
        <w:pStyle w:val="CourseContentText"/>
      </w:pPr>
      <w:r>
        <w:fldChar w:fldCharType="end"/>
      </w:r>
    </w:p>
    <w:p w14:paraId="55BBC371" w14:textId="77777777" w:rsidR="00CC3E8A" w:rsidRDefault="00CC3E8A" w:rsidP="000028E7">
      <w:pPr>
        <w:pStyle w:val="CourseContentText"/>
        <w:sectPr w:rsidR="00CC3E8A" w:rsidSect="0001332A">
          <w:headerReference w:type="default" r:id="rId17"/>
          <w:footerReference w:type="default" r:id="rId18"/>
          <w:pgSz w:w="12240" w:h="15840"/>
          <w:pgMar w:top="2160" w:right="1440" w:bottom="1440" w:left="1440" w:header="432" w:footer="720" w:gutter="0"/>
          <w:pgNumType w:fmt="lowerRoman" w:start="1"/>
          <w:cols w:space="720"/>
          <w:docGrid w:linePitch="360"/>
        </w:sectPr>
      </w:pPr>
    </w:p>
    <w:p w14:paraId="1F45A8BC" w14:textId="77777777" w:rsidR="006E55BC" w:rsidRDefault="006E55BC" w:rsidP="005356C1">
      <w:pPr>
        <w:pStyle w:val="Heading2"/>
      </w:pPr>
      <w:bookmarkStart w:id="16" w:name="_Toc101268135"/>
      <w:bookmarkStart w:id="17" w:name="_Toc118366669"/>
      <w:r>
        <w:lastRenderedPageBreak/>
        <w:t>Course Introduction</w:t>
      </w:r>
      <w:bookmarkEnd w:id="16"/>
      <w:bookmarkEnd w:id="17"/>
    </w:p>
    <w:p w14:paraId="4E66F03D" w14:textId="77777777" w:rsidR="006E55BC" w:rsidRPr="006E55BC" w:rsidRDefault="006264C9" w:rsidP="006E55BC">
      <w:pPr>
        <w:pStyle w:val="CourseContentText"/>
      </w:pPr>
      <w:r w:rsidRPr="006264C9">
        <w:t xml:space="preserve">[Enter course </w:t>
      </w:r>
      <w:commentRangeStart w:id="18"/>
      <w:r w:rsidRPr="006264C9">
        <w:t xml:space="preserve">introduction </w:t>
      </w:r>
      <w:commentRangeEnd w:id="18"/>
      <w:r w:rsidR="00EF0D23">
        <w:rPr>
          <w:rStyle w:val="CommentReference"/>
          <w:rFonts w:asciiTheme="minorHAnsi" w:hAnsiTheme="minorHAnsi"/>
        </w:rPr>
        <w:commentReference w:id="18"/>
      </w:r>
      <w:r w:rsidRPr="006264C9">
        <w:t xml:space="preserve">here.] </w:t>
      </w:r>
      <w:r w:rsidR="006E55BC">
        <w:br w:type="page"/>
      </w:r>
    </w:p>
    <w:p w14:paraId="5E1B39FC" w14:textId="77777777" w:rsidR="00913B8F" w:rsidRDefault="00913B8F" w:rsidP="00913B8F">
      <w:pPr>
        <w:pStyle w:val="Heading2"/>
      </w:pPr>
      <w:bookmarkStart w:id="19" w:name="_Toc118366670"/>
      <w:commentRangeStart w:id="20"/>
      <w:r>
        <w:lastRenderedPageBreak/>
        <w:t xml:space="preserve">Icon </w:t>
      </w:r>
      <w:commentRangeStart w:id="21"/>
      <w:r>
        <w:t>Map</w:t>
      </w:r>
      <w:commentRangeEnd w:id="20"/>
      <w:r>
        <w:rPr>
          <w:rStyle w:val="CommentReference"/>
          <w:rFonts w:asciiTheme="minorHAnsi" w:eastAsiaTheme="minorHAnsi" w:hAnsiTheme="minorHAnsi" w:cstheme="minorBidi"/>
          <w:b w:val="0"/>
        </w:rPr>
        <w:commentReference w:id="20"/>
      </w:r>
      <w:commentRangeEnd w:id="21"/>
      <w:r w:rsidR="00B22329">
        <w:rPr>
          <w:rStyle w:val="CommentReference"/>
          <w:rFonts w:asciiTheme="minorHAnsi" w:eastAsiaTheme="minorHAnsi" w:hAnsiTheme="minorHAnsi" w:cstheme="minorBidi"/>
          <w:b w:val="0"/>
        </w:rPr>
        <w:commentReference w:id="21"/>
      </w:r>
      <w:bookmarkEnd w:id="19"/>
    </w:p>
    <w:p w14:paraId="558C72FB" w14:textId="77777777" w:rsidR="00806374" w:rsidRPr="00AE2892" w:rsidRDefault="00806374" w:rsidP="00806374">
      <w:pPr>
        <w:pStyle w:val="CourseContentText"/>
        <w:spacing w:before="0" w:after="0"/>
        <w:rPr>
          <w:sz w:val="16"/>
          <w:szCs w:val="16"/>
        </w:rPr>
      </w:pPr>
    </w:p>
    <w:tbl>
      <w:tblPr>
        <w:tblW w:w="0" w:type="auto"/>
        <w:tblLook w:val="0680" w:firstRow="0" w:lastRow="0" w:firstColumn="1" w:lastColumn="0" w:noHBand="1" w:noVBand="1"/>
      </w:tblPr>
      <w:tblGrid>
        <w:gridCol w:w="1157"/>
        <w:gridCol w:w="8203"/>
      </w:tblGrid>
      <w:tr w:rsidR="00806374" w14:paraId="488D77BD" w14:textId="77777777" w:rsidTr="00012FE3">
        <w:trPr>
          <w:trHeight w:val="1044"/>
        </w:trPr>
        <w:tc>
          <w:tcPr>
            <w:tcW w:w="1075" w:type="dxa"/>
          </w:tcPr>
          <w:p w14:paraId="0823D962" w14:textId="77777777" w:rsidR="00806374" w:rsidRDefault="00806374" w:rsidP="00012FE3">
            <w:pPr>
              <w:pStyle w:val="CourseContentText"/>
            </w:pPr>
            <w:r w:rsidRPr="00536190">
              <w:rPr>
                <w:rFonts w:cs="Arial"/>
                <w:noProof/>
              </w:rPr>
              <w:drawing>
                <wp:inline distT="0" distB="0" distL="0" distR="0" wp14:anchorId="089D383F" wp14:editId="12838B47">
                  <wp:extent cx="597535" cy="585470"/>
                  <wp:effectExtent l="0" t="0" r="0" b="5080"/>
                  <wp:docPr id="5" name="Picture 5" descr="Definition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Definition Icon">
                            <a:extLst>
                              <a:ext uri="{C183D7F6-B498-43B3-948B-1728B52AA6E4}">
                                <adec:decorative xmlns:adec="http://schemas.microsoft.com/office/drawing/2017/decorative" val="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535" cy="585470"/>
                          </a:xfrm>
                          <a:prstGeom prst="rect">
                            <a:avLst/>
                          </a:prstGeom>
                          <a:noFill/>
                        </pic:spPr>
                      </pic:pic>
                    </a:graphicData>
                  </a:graphic>
                </wp:inline>
              </w:drawing>
            </w:r>
          </w:p>
        </w:tc>
        <w:tc>
          <w:tcPr>
            <w:tcW w:w="8275" w:type="dxa"/>
            <w:shd w:val="clear" w:color="auto" w:fill="FFFFFF" w:themeFill="background1"/>
            <w:vAlign w:val="center"/>
          </w:tcPr>
          <w:p w14:paraId="6257420A" w14:textId="77777777" w:rsidR="00806374" w:rsidRDefault="00806374" w:rsidP="00012FE3">
            <w:pPr>
              <w:pStyle w:val="CourseContentText"/>
            </w:pPr>
            <w:r w:rsidRPr="00AE2892">
              <w:rPr>
                <w:rStyle w:val="Strong"/>
              </w:rPr>
              <w:t>Definition:</w:t>
            </w:r>
            <w:r w:rsidRPr="00BA698F">
              <w:t xml:space="preserve"> Key term that is often field-specific and may be unfamiliar</w:t>
            </w:r>
          </w:p>
        </w:tc>
      </w:tr>
    </w:tbl>
    <w:p w14:paraId="76375C08" w14:textId="77777777" w:rsidR="00806374" w:rsidRPr="00AE2892" w:rsidRDefault="00806374" w:rsidP="00806374">
      <w:pPr>
        <w:pStyle w:val="CourseContentText"/>
        <w:spacing w:before="0" w:after="0"/>
        <w:rPr>
          <w:noProof/>
          <w:sz w:val="16"/>
          <w:szCs w:val="16"/>
        </w:rPr>
      </w:pPr>
      <w:r w:rsidRPr="00536190">
        <w:rPr>
          <w:noProof/>
        </w:rPr>
        <w:t xml:space="preserve"> </w:t>
      </w:r>
    </w:p>
    <w:tbl>
      <w:tblPr>
        <w:tblW w:w="0" w:type="auto"/>
        <w:tblLook w:val="0680" w:firstRow="0" w:lastRow="0" w:firstColumn="1" w:lastColumn="0" w:noHBand="1" w:noVBand="1"/>
      </w:tblPr>
      <w:tblGrid>
        <w:gridCol w:w="1157"/>
        <w:gridCol w:w="8203"/>
      </w:tblGrid>
      <w:tr w:rsidR="00806374" w14:paraId="440531F3" w14:textId="77777777" w:rsidTr="00012FE3">
        <w:trPr>
          <w:trHeight w:val="1044"/>
        </w:trPr>
        <w:tc>
          <w:tcPr>
            <w:tcW w:w="1075" w:type="dxa"/>
          </w:tcPr>
          <w:p w14:paraId="44D29EF5" w14:textId="77777777" w:rsidR="00806374" w:rsidRDefault="00806374" w:rsidP="00012FE3">
            <w:pPr>
              <w:pStyle w:val="CourseContentText"/>
            </w:pPr>
            <w:r>
              <w:rPr>
                <w:noProof/>
              </w:rPr>
              <w:drawing>
                <wp:inline distT="0" distB="0" distL="0" distR="0" wp14:anchorId="5B82D3B8" wp14:editId="45012B23">
                  <wp:extent cx="597535" cy="603250"/>
                  <wp:effectExtent l="0" t="0" r="0" b="6350"/>
                  <wp:docPr id="7" name="Picture 7" descr="Discus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cussion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535" cy="603250"/>
                          </a:xfrm>
                          <a:prstGeom prst="rect">
                            <a:avLst/>
                          </a:prstGeom>
                          <a:noFill/>
                        </pic:spPr>
                      </pic:pic>
                    </a:graphicData>
                  </a:graphic>
                </wp:inline>
              </w:drawing>
            </w:r>
          </w:p>
        </w:tc>
        <w:tc>
          <w:tcPr>
            <w:tcW w:w="8275" w:type="dxa"/>
            <w:shd w:val="clear" w:color="auto" w:fill="FFFFFF" w:themeFill="background1"/>
            <w:vAlign w:val="center"/>
          </w:tcPr>
          <w:p w14:paraId="5F29072D" w14:textId="77777777" w:rsidR="00806374" w:rsidRDefault="00806374" w:rsidP="00012FE3">
            <w:pPr>
              <w:pStyle w:val="CourseContentText"/>
            </w:pPr>
            <w:r w:rsidRPr="00AE2892">
              <w:rPr>
                <w:rStyle w:val="Strong"/>
              </w:rPr>
              <w:t>Discussion:</w:t>
            </w:r>
            <w:r w:rsidRPr="00BA698F">
              <w:t xml:space="preserve"> Instructor-facilitated, large-group discussion</w:t>
            </w:r>
          </w:p>
        </w:tc>
      </w:tr>
    </w:tbl>
    <w:p w14:paraId="165A00A3" w14:textId="77777777" w:rsidR="00806374" w:rsidRPr="00992359" w:rsidRDefault="00806374" w:rsidP="00806374">
      <w:pPr>
        <w:pStyle w:val="CourseContentText"/>
        <w:spacing w:before="0" w:after="0"/>
        <w:rPr>
          <w:noProof/>
          <w:sz w:val="16"/>
          <w:szCs w:val="16"/>
        </w:rPr>
      </w:pPr>
    </w:p>
    <w:tbl>
      <w:tblPr>
        <w:tblW w:w="0" w:type="auto"/>
        <w:tblLook w:val="0680" w:firstRow="0" w:lastRow="0" w:firstColumn="1" w:lastColumn="0" w:noHBand="1" w:noVBand="1"/>
      </w:tblPr>
      <w:tblGrid>
        <w:gridCol w:w="1157"/>
        <w:gridCol w:w="8203"/>
      </w:tblGrid>
      <w:tr w:rsidR="00806374" w14:paraId="51741494" w14:textId="77777777" w:rsidTr="00012FE3">
        <w:trPr>
          <w:trHeight w:val="1044"/>
        </w:trPr>
        <w:tc>
          <w:tcPr>
            <w:tcW w:w="1075" w:type="dxa"/>
          </w:tcPr>
          <w:p w14:paraId="15D71A06" w14:textId="77777777" w:rsidR="00806374" w:rsidRDefault="00806374" w:rsidP="00012FE3">
            <w:pPr>
              <w:pStyle w:val="CourseContentText"/>
            </w:pPr>
            <w:r>
              <w:rPr>
                <w:noProof/>
              </w:rPr>
              <w:drawing>
                <wp:inline distT="0" distB="0" distL="0" distR="0" wp14:anchorId="58E0A9C4" wp14:editId="3DDDAC0E">
                  <wp:extent cx="597535" cy="585470"/>
                  <wp:effectExtent l="0" t="0" r="0" b="5080"/>
                  <wp:docPr id="8" name="Picture 8" descr="Examp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535" cy="585470"/>
                          </a:xfrm>
                          <a:prstGeom prst="rect">
                            <a:avLst/>
                          </a:prstGeom>
                          <a:noFill/>
                        </pic:spPr>
                      </pic:pic>
                    </a:graphicData>
                  </a:graphic>
                </wp:inline>
              </w:drawing>
            </w:r>
          </w:p>
        </w:tc>
        <w:tc>
          <w:tcPr>
            <w:tcW w:w="8275" w:type="dxa"/>
            <w:shd w:val="clear" w:color="auto" w:fill="FFFFFF" w:themeFill="background1"/>
            <w:vAlign w:val="center"/>
          </w:tcPr>
          <w:p w14:paraId="780E237B" w14:textId="77777777" w:rsidR="00806374" w:rsidRDefault="00806374" w:rsidP="00012FE3">
            <w:pPr>
              <w:pStyle w:val="CourseContentText"/>
            </w:pPr>
            <w:r w:rsidRPr="00992359">
              <w:rPr>
                <w:rStyle w:val="Strong"/>
              </w:rPr>
              <w:t>Example:</w:t>
            </w:r>
            <w:r w:rsidRPr="00BA698F">
              <w:t xml:space="preserve"> Descriptive illustration to show or explain a course concept</w:t>
            </w:r>
          </w:p>
        </w:tc>
      </w:tr>
    </w:tbl>
    <w:p w14:paraId="6D464502" w14:textId="77777777" w:rsidR="00806374" w:rsidRPr="00992359" w:rsidRDefault="00806374" w:rsidP="00806374">
      <w:pPr>
        <w:pStyle w:val="CourseContentText"/>
        <w:spacing w:before="0" w:after="0"/>
        <w:rPr>
          <w:noProof/>
          <w:sz w:val="16"/>
          <w:szCs w:val="16"/>
        </w:rPr>
      </w:pPr>
    </w:p>
    <w:tbl>
      <w:tblPr>
        <w:tblW w:w="0" w:type="auto"/>
        <w:tblLook w:val="0680" w:firstRow="0" w:lastRow="0" w:firstColumn="1" w:lastColumn="0" w:noHBand="1" w:noVBand="1"/>
      </w:tblPr>
      <w:tblGrid>
        <w:gridCol w:w="1157"/>
        <w:gridCol w:w="8203"/>
      </w:tblGrid>
      <w:tr w:rsidR="00806374" w14:paraId="5628FB86" w14:textId="77777777" w:rsidTr="00012FE3">
        <w:trPr>
          <w:trHeight w:val="1044"/>
        </w:trPr>
        <w:tc>
          <w:tcPr>
            <w:tcW w:w="1075" w:type="dxa"/>
          </w:tcPr>
          <w:p w14:paraId="3BD2565D" w14:textId="77777777" w:rsidR="00806374" w:rsidRDefault="00806374" w:rsidP="00012FE3">
            <w:pPr>
              <w:pStyle w:val="CourseContentText"/>
            </w:pPr>
            <w:r>
              <w:rPr>
                <w:noProof/>
              </w:rPr>
              <w:drawing>
                <wp:inline distT="0" distB="0" distL="0" distR="0" wp14:anchorId="7C1E657B" wp14:editId="35281C11">
                  <wp:extent cx="597535" cy="603250"/>
                  <wp:effectExtent l="0" t="0" r="0" b="6350"/>
                  <wp:docPr id="9" name="Picture 9" descr="Hand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andout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535" cy="603250"/>
                          </a:xfrm>
                          <a:prstGeom prst="rect">
                            <a:avLst/>
                          </a:prstGeom>
                          <a:noFill/>
                        </pic:spPr>
                      </pic:pic>
                    </a:graphicData>
                  </a:graphic>
                </wp:inline>
              </w:drawing>
            </w:r>
          </w:p>
        </w:tc>
        <w:tc>
          <w:tcPr>
            <w:tcW w:w="8275" w:type="dxa"/>
            <w:shd w:val="clear" w:color="auto" w:fill="FFFFFF" w:themeFill="background1"/>
            <w:vAlign w:val="center"/>
          </w:tcPr>
          <w:p w14:paraId="0F47F259" w14:textId="77777777" w:rsidR="00806374" w:rsidRDefault="00806374" w:rsidP="00012FE3">
            <w:pPr>
              <w:pStyle w:val="CourseContentText"/>
            </w:pPr>
            <w:r w:rsidRPr="00992359">
              <w:rPr>
                <w:rStyle w:val="Strong"/>
              </w:rPr>
              <w:t>Handout:</w:t>
            </w:r>
            <w:r w:rsidRPr="00BA698F">
              <w:t xml:space="preserve"> Additional information provided to facilitate the scenario-based activity</w:t>
            </w:r>
          </w:p>
        </w:tc>
      </w:tr>
    </w:tbl>
    <w:p w14:paraId="7D46308C" w14:textId="77777777" w:rsidR="00806374" w:rsidRPr="00992359" w:rsidRDefault="00806374" w:rsidP="00806374">
      <w:pPr>
        <w:pStyle w:val="CourseContentText"/>
        <w:spacing w:before="0" w:after="0"/>
        <w:rPr>
          <w:noProof/>
          <w:sz w:val="16"/>
          <w:szCs w:val="16"/>
        </w:rPr>
      </w:pPr>
    </w:p>
    <w:tbl>
      <w:tblPr>
        <w:tblW w:w="0" w:type="auto"/>
        <w:tblLook w:val="0680" w:firstRow="0" w:lastRow="0" w:firstColumn="1" w:lastColumn="0" w:noHBand="1" w:noVBand="1"/>
      </w:tblPr>
      <w:tblGrid>
        <w:gridCol w:w="1157"/>
        <w:gridCol w:w="8203"/>
      </w:tblGrid>
      <w:tr w:rsidR="00806374" w14:paraId="65F24AB3" w14:textId="77777777" w:rsidTr="00012FE3">
        <w:trPr>
          <w:trHeight w:val="1044"/>
        </w:trPr>
        <w:tc>
          <w:tcPr>
            <w:tcW w:w="1157" w:type="dxa"/>
          </w:tcPr>
          <w:p w14:paraId="08C16825" w14:textId="77777777" w:rsidR="00806374" w:rsidRDefault="00806374" w:rsidP="00012FE3">
            <w:pPr>
              <w:pStyle w:val="CourseContentText"/>
            </w:pPr>
            <w:r>
              <w:rPr>
                <w:noProof/>
              </w:rPr>
              <w:drawing>
                <wp:inline distT="0" distB="0" distL="0" distR="0" wp14:anchorId="5EC97FBB" wp14:editId="733614AD">
                  <wp:extent cx="597535" cy="585470"/>
                  <wp:effectExtent l="0" t="0" r="0" b="5080"/>
                  <wp:docPr id="14" name="Picture 14" descr="Key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Key Point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535" cy="585470"/>
                          </a:xfrm>
                          <a:prstGeom prst="rect">
                            <a:avLst/>
                          </a:prstGeom>
                          <a:noFill/>
                        </pic:spPr>
                      </pic:pic>
                    </a:graphicData>
                  </a:graphic>
                </wp:inline>
              </w:drawing>
            </w:r>
          </w:p>
        </w:tc>
        <w:tc>
          <w:tcPr>
            <w:tcW w:w="8203" w:type="dxa"/>
            <w:shd w:val="clear" w:color="auto" w:fill="FFFFFF" w:themeFill="background1"/>
            <w:vAlign w:val="center"/>
          </w:tcPr>
          <w:p w14:paraId="7EC4FB86" w14:textId="77777777" w:rsidR="00806374" w:rsidRDefault="00806374" w:rsidP="00012FE3">
            <w:pPr>
              <w:pStyle w:val="CourseContentText"/>
            </w:pPr>
            <w:r w:rsidRPr="009E0E0F">
              <w:rPr>
                <w:rStyle w:val="Strong"/>
              </w:rPr>
              <w:t>Key Point:</w:t>
            </w:r>
            <w:r w:rsidRPr="00BA698F">
              <w:t xml:space="preserve"> Essential learning concept and discussion</w:t>
            </w:r>
          </w:p>
        </w:tc>
      </w:tr>
    </w:tbl>
    <w:p w14:paraId="1B289B28" w14:textId="77777777" w:rsidR="00806374" w:rsidRDefault="00806374" w:rsidP="005B1186">
      <w:pPr>
        <w:pStyle w:val="CourseContentText"/>
        <w:spacing w:before="0" w:after="0"/>
        <w:rPr>
          <w:noProof/>
        </w:rPr>
      </w:pPr>
    </w:p>
    <w:tbl>
      <w:tblPr>
        <w:tblW w:w="0" w:type="auto"/>
        <w:tblLook w:val="0680" w:firstRow="0" w:lastRow="0" w:firstColumn="1" w:lastColumn="0" w:noHBand="1" w:noVBand="1"/>
      </w:tblPr>
      <w:tblGrid>
        <w:gridCol w:w="1157"/>
        <w:gridCol w:w="8203"/>
      </w:tblGrid>
      <w:tr w:rsidR="00806374" w14:paraId="5372D744" w14:textId="77777777" w:rsidTr="00012FE3">
        <w:trPr>
          <w:trHeight w:val="1044"/>
        </w:trPr>
        <w:tc>
          <w:tcPr>
            <w:tcW w:w="1157" w:type="dxa"/>
          </w:tcPr>
          <w:p w14:paraId="7FD5171B" w14:textId="77777777" w:rsidR="00806374" w:rsidRDefault="00806374" w:rsidP="00012FE3">
            <w:pPr>
              <w:pStyle w:val="CourseContentText"/>
            </w:pPr>
            <w:r>
              <w:rPr>
                <w:noProof/>
              </w:rPr>
              <w:drawing>
                <wp:inline distT="0" distB="0" distL="0" distR="0" wp14:anchorId="7CC438B0" wp14:editId="0EBFC448">
                  <wp:extent cx="597535" cy="591185"/>
                  <wp:effectExtent l="0" t="0" r="0" b="0"/>
                  <wp:docPr id="17" name="Picture 17" descr="Knowledge Che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Knowledge Check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535" cy="591185"/>
                          </a:xfrm>
                          <a:prstGeom prst="rect">
                            <a:avLst/>
                          </a:prstGeom>
                          <a:noFill/>
                        </pic:spPr>
                      </pic:pic>
                    </a:graphicData>
                  </a:graphic>
                </wp:inline>
              </w:drawing>
            </w:r>
          </w:p>
        </w:tc>
        <w:tc>
          <w:tcPr>
            <w:tcW w:w="8203" w:type="dxa"/>
            <w:shd w:val="clear" w:color="auto" w:fill="FFFFFF" w:themeFill="background1"/>
            <w:vAlign w:val="center"/>
          </w:tcPr>
          <w:p w14:paraId="2CE47540" w14:textId="77777777" w:rsidR="00806374" w:rsidRDefault="00806374" w:rsidP="00012FE3">
            <w:pPr>
              <w:pStyle w:val="CourseContentText"/>
            </w:pPr>
            <w:r w:rsidRPr="009E0E0F">
              <w:rPr>
                <w:rStyle w:val="Strong"/>
              </w:rPr>
              <w:t>Knowledge Check:</w:t>
            </w:r>
            <w:r w:rsidRPr="00BA698F">
              <w:t xml:space="preserve"> Assess learners’ knowledge or application of course content</w:t>
            </w:r>
          </w:p>
        </w:tc>
      </w:tr>
    </w:tbl>
    <w:p w14:paraId="77B91C53" w14:textId="77777777" w:rsidR="00806374" w:rsidRPr="009E0E0F" w:rsidRDefault="00806374" w:rsidP="00806374">
      <w:pPr>
        <w:pStyle w:val="CourseContentText"/>
        <w:spacing w:before="0" w:after="0"/>
        <w:rPr>
          <w:rStyle w:val="Strong"/>
          <w:rFonts w:cs="Arial"/>
          <w:sz w:val="16"/>
          <w:szCs w:val="16"/>
        </w:rPr>
      </w:pPr>
    </w:p>
    <w:tbl>
      <w:tblPr>
        <w:tblW w:w="0" w:type="auto"/>
        <w:tblLook w:val="0680" w:firstRow="0" w:lastRow="0" w:firstColumn="1" w:lastColumn="0" w:noHBand="1" w:noVBand="1"/>
      </w:tblPr>
      <w:tblGrid>
        <w:gridCol w:w="1157"/>
        <w:gridCol w:w="8203"/>
      </w:tblGrid>
      <w:tr w:rsidR="00806374" w14:paraId="3208E63F" w14:textId="77777777" w:rsidTr="00012FE3">
        <w:trPr>
          <w:trHeight w:val="1044"/>
        </w:trPr>
        <w:tc>
          <w:tcPr>
            <w:tcW w:w="1157" w:type="dxa"/>
          </w:tcPr>
          <w:p w14:paraId="13808714" w14:textId="77777777" w:rsidR="00806374" w:rsidRDefault="00806374" w:rsidP="00012FE3">
            <w:pPr>
              <w:pStyle w:val="CourseContentText"/>
            </w:pPr>
            <w:r>
              <w:rPr>
                <w:noProof/>
              </w:rPr>
              <w:drawing>
                <wp:inline distT="0" distB="0" distL="0" distR="0" wp14:anchorId="6DD9B9DF" wp14:editId="54BC974C">
                  <wp:extent cx="597535" cy="591185"/>
                  <wp:effectExtent l="0" t="0" r="0" b="0"/>
                  <wp:docPr id="24" name="Picture 24" descr="Participant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articipant Note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535" cy="591185"/>
                          </a:xfrm>
                          <a:prstGeom prst="rect">
                            <a:avLst/>
                          </a:prstGeom>
                          <a:noFill/>
                        </pic:spPr>
                      </pic:pic>
                    </a:graphicData>
                  </a:graphic>
                </wp:inline>
              </w:drawing>
            </w:r>
          </w:p>
        </w:tc>
        <w:tc>
          <w:tcPr>
            <w:tcW w:w="8203" w:type="dxa"/>
            <w:shd w:val="clear" w:color="auto" w:fill="FFFFFF" w:themeFill="background1"/>
            <w:vAlign w:val="center"/>
          </w:tcPr>
          <w:p w14:paraId="44CAC589" w14:textId="77777777" w:rsidR="00806374" w:rsidRPr="002E54BF" w:rsidRDefault="00806374" w:rsidP="00012FE3">
            <w:pPr>
              <w:pStyle w:val="CourseContentText"/>
            </w:pPr>
            <w:r w:rsidRPr="002E54BF">
              <w:rPr>
                <w:rStyle w:val="Strong"/>
              </w:rPr>
              <w:t>Participant Note:</w:t>
            </w:r>
            <w:r w:rsidRPr="00BA698F">
              <w:t xml:space="preserve"> Additional information for participants</w:t>
            </w:r>
          </w:p>
        </w:tc>
      </w:tr>
    </w:tbl>
    <w:p w14:paraId="1A75D1AF" w14:textId="77777777" w:rsidR="00806374" w:rsidRPr="002E54BF" w:rsidRDefault="00806374" w:rsidP="00806374">
      <w:pPr>
        <w:pStyle w:val="CourseContentText"/>
        <w:spacing w:before="0" w:after="0"/>
        <w:rPr>
          <w:rStyle w:val="Strong"/>
          <w:rFonts w:cs="Arial"/>
          <w:sz w:val="16"/>
          <w:szCs w:val="16"/>
        </w:rPr>
      </w:pPr>
    </w:p>
    <w:tbl>
      <w:tblPr>
        <w:tblW w:w="0" w:type="auto"/>
        <w:tblLook w:val="0680" w:firstRow="0" w:lastRow="0" w:firstColumn="1" w:lastColumn="0" w:noHBand="1" w:noVBand="1"/>
      </w:tblPr>
      <w:tblGrid>
        <w:gridCol w:w="1157"/>
        <w:gridCol w:w="8203"/>
      </w:tblGrid>
      <w:tr w:rsidR="00806374" w14:paraId="0F14542D" w14:textId="77777777" w:rsidTr="00012FE3">
        <w:trPr>
          <w:trHeight w:val="1044"/>
        </w:trPr>
        <w:tc>
          <w:tcPr>
            <w:tcW w:w="1157" w:type="dxa"/>
          </w:tcPr>
          <w:p w14:paraId="34F9F566" w14:textId="77777777" w:rsidR="00806374" w:rsidRDefault="00806374" w:rsidP="00012FE3">
            <w:pPr>
              <w:pStyle w:val="CourseContentText"/>
            </w:pPr>
            <w:r>
              <w:rPr>
                <w:noProof/>
              </w:rPr>
              <w:drawing>
                <wp:inline distT="0" distB="0" distL="0" distR="0" wp14:anchorId="62051F0A" wp14:editId="7984BA11">
                  <wp:extent cx="597535" cy="585470"/>
                  <wp:effectExtent l="0" t="0" r="0" b="5080"/>
                  <wp:docPr id="29" name="Picture 29" descr="Resou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Resource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535" cy="585470"/>
                          </a:xfrm>
                          <a:prstGeom prst="rect">
                            <a:avLst/>
                          </a:prstGeom>
                          <a:noFill/>
                        </pic:spPr>
                      </pic:pic>
                    </a:graphicData>
                  </a:graphic>
                </wp:inline>
              </w:drawing>
            </w:r>
          </w:p>
        </w:tc>
        <w:tc>
          <w:tcPr>
            <w:tcW w:w="8203" w:type="dxa"/>
            <w:shd w:val="clear" w:color="auto" w:fill="FFFFFF" w:themeFill="background1"/>
            <w:vAlign w:val="center"/>
          </w:tcPr>
          <w:p w14:paraId="74482730" w14:textId="77777777" w:rsidR="00806374" w:rsidRPr="002E54BF" w:rsidRDefault="00806374" w:rsidP="00012FE3">
            <w:pPr>
              <w:pStyle w:val="CourseContentText"/>
            </w:pPr>
            <w:r w:rsidRPr="00E54913">
              <w:rPr>
                <w:rStyle w:val="Strong"/>
              </w:rPr>
              <w:t>Resource:</w:t>
            </w:r>
            <w:r w:rsidRPr="00BA698F">
              <w:t xml:space="preserve"> Reference to books, websites, articles, and other external information sources</w:t>
            </w:r>
          </w:p>
        </w:tc>
      </w:tr>
    </w:tbl>
    <w:p w14:paraId="19EE0004" w14:textId="77777777" w:rsidR="00806374" w:rsidRPr="008C670A" w:rsidRDefault="00806374" w:rsidP="00806374">
      <w:pPr>
        <w:pStyle w:val="CourseContentText"/>
        <w:spacing w:before="0" w:after="0"/>
        <w:rPr>
          <w:rStyle w:val="Strong"/>
          <w:b w:val="0"/>
          <w:bCs w:val="0"/>
          <w:sz w:val="16"/>
          <w:szCs w:val="16"/>
        </w:rPr>
      </w:pPr>
    </w:p>
    <w:tbl>
      <w:tblPr>
        <w:tblW w:w="0" w:type="auto"/>
        <w:tblLook w:val="0680" w:firstRow="0" w:lastRow="0" w:firstColumn="1" w:lastColumn="0" w:noHBand="1" w:noVBand="1"/>
      </w:tblPr>
      <w:tblGrid>
        <w:gridCol w:w="1157"/>
        <w:gridCol w:w="8203"/>
      </w:tblGrid>
      <w:tr w:rsidR="00806374" w14:paraId="01537C4D" w14:textId="77777777" w:rsidTr="00012FE3">
        <w:trPr>
          <w:trHeight w:val="1044"/>
        </w:trPr>
        <w:tc>
          <w:tcPr>
            <w:tcW w:w="1157" w:type="dxa"/>
          </w:tcPr>
          <w:p w14:paraId="5A835FBC" w14:textId="77777777" w:rsidR="00806374" w:rsidRDefault="00806374" w:rsidP="00012FE3">
            <w:pPr>
              <w:pStyle w:val="CourseContentText"/>
            </w:pPr>
            <w:r>
              <w:rPr>
                <w:noProof/>
              </w:rPr>
              <w:lastRenderedPageBreak/>
              <w:drawing>
                <wp:inline distT="0" distB="0" distL="0" distR="0" wp14:anchorId="73E30C8B" wp14:editId="68651FC3">
                  <wp:extent cx="597535" cy="591185"/>
                  <wp:effectExtent l="0" t="0" r="0" b="0"/>
                  <wp:docPr id="31" name="Picture 31" descr="V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Video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535" cy="591185"/>
                          </a:xfrm>
                          <a:prstGeom prst="rect">
                            <a:avLst/>
                          </a:prstGeom>
                          <a:noFill/>
                        </pic:spPr>
                      </pic:pic>
                    </a:graphicData>
                  </a:graphic>
                </wp:inline>
              </w:drawing>
            </w:r>
          </w:p>
        </w:tc>
        <w:tc>
          <w:tcPr>
            <w:tcW w:w="8203" w:type="dxa"/>
            <w:shd w:val="clear" w:color="auto" w:fill="FFFFFF" w:themeFill="background1"/>
            <w:vAlign w:val="center"/>
          </w:tcPr>
          <w:p w14:paraId="7CFC97AB" w14:textId="77777777" w:rsidR="00806374" w:rsidRPr="002E54BF" w:rsidRDefault="00806374" w:rsidP="00012FE3">
            <w:pPr>
              <w:pStyle w:val="CourseContentText"/>
            </w:pPr>
            <w:r w:rsidRPr="00536190">
              <w:rPr>
                <w:rStyle w:val="Strong"/>
                <w:rFonts w:cs="Arial"/>
              </w:rPr>
              <w:t>Video:</w:t>
            </w:r>
            <w:r w:rsidRPr="00536190">
              <w:rPr>
                <w:rFonts w:cs="Arial"/>
              </w:rPr>
              <w:t xml:space="preserve"> Video clip that reinforces the course content or facilitates the scenario’s progression</w:t>
            </w:r>
          </w:p>
        </w:tc>
      </w:tr>
    </w:tbl>
    <w:p w14:paraId="7AD44F24" w14:textId="77777777" w:rsidR="00806374" w:rsidRPr="008C670A" w:rsidRDefault="00806374" w:rsidP="00806374">
      <w:pPr>
        <w:pStyle w:val="CourseContentText"/>
        <w:spacing w:before="0" w:after="0"/>
        <w:rPr>
          <w:rStyle w:val="Strong"/>
          <w:b w:val="0"/>
          <w:bCs w:val="0"/>
          <w:sz w:val="16"/>
          <w:szCs w:val="16"/>
        </w:rPr>
      </w:pPr>
    </w:p>
    <w:tbl>
      <w:tblPr>
        <w:tblW w:w="0" w:type="auto"/>
        <w:tblLook w:val="0680" w:firstRow="0" w:lastRow="0" w:firstColumn="1" w:lastColumn="0" w:noHBand="1" w:noVBand="1"/>
      </w:tblPr>
      <w:tblGrid>
        <w:gridCol w:w="1157"/>
        <w:gridCol w:w="8203"/>
      </w:tblGrid>
      <w:tr w:rsidR="00806374" w14:paraId="7FDFFE56" w14:textId="77777777" w:rsidTr="00012FE3">
        <w:trPr>
          <w:trHeight w:val="1044"/>
        </w:trPr>
        <w:tc>
          <w:tcPr>
            <w:tcW w:w="1157" w:type="dxa"/>
          </w:tcPr>
          <w:p w14:paraId="3DED089F" w14:textId="77777777" w:rsidR="00806374" w:rsidRDefault="00806374" w:rsidP="00012FE3">
            <w:pPr>
              <w:pStyle w:val="CourseContentText"/>
            </w:pPr>
            <w:r>
              <w:rPr>
                <w:noProof/>
              </w:rPr>
              <w:drawing>
                <wp:inline distT="0" distB="0" distL="0" distR="0" wp14:anchorId="0A807201" wp14:editId="7CA254FF">
                  <wp:extent cx="597535" cy="597535"/>
                  <wp:effectExtent l="0" t="0" r="0" b="0"/>
                  <wp:docPr id="34" name="Picture 34" descr="Work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Workbook Ic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pic:spPr>
                      </pic:pic>
                    </a:graphicData>
                  </a:graphic>
                </wp:inline>
              </w:drawing>
            </w:r>
          </w:p>
        </w:tc>
        <w:tc>
          <w:tcPr>
            <w:tcW w:w="8203" w:type="dxa"/>
            <w:shd w:val="clear" w:color="auto" w:fill="FFFFFF" w:themeFill="background1"/>
            <w:vAlign w:val="center"/>
          </w:tcPr>
          <w:p w14:paraId="49709A65" w14:textId="77777777" w:rsidR="00806374" w:rsidRPr="002E54BF" w:rsidRDefault="00806374" w:rsidP="00012FE3">
            <w:pPr>
              <w:pStyle w:val="CourseContentText"/>
            </w:pPr>
            <w:r w:rsidRPr="008C670A">
              <w:rPr>
                <w:rStyle w:val="Strong"/>
                <w:rFonts w:cs="Arial"/>
              </w:rPr>
              <w:t>Workbook:</w:t>
            </w:r>
            <w:r w:rsidRPr="00BA698F">
              <w:t xml:space="preserve"> Indicates that participants should turn to the referenced page in the Participant Workbook to complete an activity</w:t>
            </w:r>
          </w:p>
        </w:tc>
      </w:tr>
    </w:tbl>
    <w:p w14:paraId="4F2D2DCA" w14:textId="77777777" w:rsidR="00806374" w:rsidRDefault="00806374" w:rsidP="00806374">
      <w:pPr>
        <w:rPr>
          <w:rFonts w:ascii="Arial" w:hAnsi="Arial"/>
        </w:rPr>
      </w:pPr>
    </w:p>
    <w:p w14:paraId="134284AA" w14:textId="77777777" w:rsidR="00806374" w:rsidRDefault="00806374" w:rsidP="00806374">
      <w:pPr>
        <w:rPr>
          <w:rFonts w:ascii="Arial" w:hAnsi="Arial"/>
        </w:rPr>
      </w:pPr>
    </w:p>
    <w:p w14:paraId="79E81EE8" w14:textId="77777777" w:rsidR="00806374" w:rsidRDefault="00806374" w:rsidP="00806374">
      <w:pPr>
        <w:tabs>
          <w:tab w:val="left" w:pos="1170"/>
        </w:tabs>
        <w:rPr>
          <w:rFonts w:ascii="Arial" w:hAnsi="Arial"/>
        </w:rPr>
      </w:pPr>
    </w:p>
    <w:p w14:paraId="58F6B07A" w14:textId="77777777" w:rsidR="008F538D" w:rsidRPr="008F538D" w:rsidRDefault="00806374" w:rsidP="00806374">
      <w:pPr>
        <w:rPr>
          <w:rFonts w:ascii="Arial" w:hAnsi="Arial"/>
        </w:rPr>
        <w:sectPr w:rsidR="008F538D" w:rsidRPr="008F538D" w:rsidSect="006264C9">
          <w:pgSz w:w="12240" w:h="15840"/>
          <w:pgMar w:top="2160" w:right="1440" w:bottom="1440" w:left="1440" w:header="432" w:footer="720" w:gutter="0"/>
          <w:pgNumType w:fmt="lowerRoman"/>
          <w:cols w:space="720"/>
          <w:docGrid w:linePitch="360"/>
        </w:sectPr>
      </w:pPr>
      <w:r>
        <w:rPr>
          <w:rFonts w:ascii="Arial" w:hAnsi="Arial"/>
        </w:rPr>
        <w:br w:type="page"/>
      </w:r>
    </w:p>
    <w:p w14:paraId="0ADD1E73" w14:textId="77777777" w:rsidR="00D45A89" w:rsidRPr="00283EE6" w:rsidRDefault="0090758F" w:rsidP="00A3462F">
      <w:pPr>
        <w:pStyle w:val="ModuleHeading"/>
      </w:pPr>
      <w:bookmarkStart w:id="22" w:name="_Toc118366671"/>
      <w:commentRangeStart w:id="23"/>
      <w:r w:rsidRPr="00283EE6">
        <w:rPr>
          <w:sz w:val="50"/>
          <w:szCs w:val="50"/>
        </w:rPr>
        <w:lastRenderedPageBreak/>
        <w:t>Module</w:t>
      </w:r>
      <w:commentRangeEnd w:id="23"/>
      <w:r w:rsidRPr="00283EE6">
        <w:rPr>
          <w:rStyle w:val="CommentReference"/>
          <w:sz w:val="50"/>
          <w:szCs w:val="50"/>
        </w:rPr>
        <w:commentReference w:id="23"/>
      </w:r>
      <w:r w:rsidRPr="00283EE6">
        <w:br/>
      </w:r>
      <w:commentRangeStart w:id="24"/>
      <w:r w:rsidR="0004180D" w:rsidRPr="00283EE6">
        <w:rPr>
          <w:sz w:val="240"/>
          <w:szCs w:val="240"/>
        </w:rPr>
        <w:t>1</w:t>
      </w:r>
      <w:commentRangeEnd w:id="24"/>
      <w:r w:rsidR="00243510">
        <w:rPr>
          <w:rStyle w:val="CommentReference"/>
          <w:rFonts w:asciiTheme="minorHAnsi" w:eastAsiaTheme="minorHAnsi" w:hAnsiTheme="minorHAnsi" w:cstheme="minorBidi"/>
          <w:b w:val="0"/>
        </w:rPr>
        <w:commentReference w:id="24"/>
      </w:r>
      <w:r w:rsidRPr="00283EE6">
        <w:br/>
      </w:r>
      <w:r w:rsidR="00575373">
        <w:t>[Module Title]</w:t>
      </w:r>
      <w:bookmarkEnd w:id="22"/>
      <w:r w:rsidR="0004180D" w:rsidRPr="00283EE6">
        <w:t xml:space="preserve"> </w:t>
      </w:r>
    </w:p>
    <w:p w14:paraId="5FE5EB5B" w14:textId="77777777" w:rsidR="0004180D" w:rsidRPr="006068FA" w:rsidRDefault="0004180D" w:rsidP="006068FA">
      <w:pPr>
        <w:pStyle w:val="CourseContentText"/>
      </w:pPr>
      <w:r>
        <w:br w:type="page"/>
      </w:r>
    </w:p>
    <w:p w14:paraId="1282EA23" w14:textId="77777777" w:rsidR="002C7862" w:rsidRPr="00945596" w:rsidRDefault="00B94E55" w:rsidP="00945596">
      <w:pPr>
        <w:pStyle w:val="Heading2"/>
      </w:pPr>
      <w:bookmarkStart w:id="25" w:name="_Toc118366672"/>
      <w:r w:rsidRPr="00945596">
        <w:lastRenderedPageBreak/>
        <w:t>Module Administration</w:t>
      </w:r>
      <w:bookmarkEnd w:id="25"/>
    </w:p>
    <w:p w14:paraId="435CFFA8" w14:textId="77777777" w:rsidR="00853962" w:rsidRDefault="00D175D2" w:rsidP="003536E0">
      <w:pPr>
        <w:pStyle w:val="CourseContentText"/>
      </w:pPr>
      <w:r w:rsidRPr="00D175D2">
        <w:t>[Duplicate this page for each lesson. Please delete this paragraph prior to submitting the document for review.]</w:t>
      </w:r>
    </w:p>
    <w:p w14:paraId="61C899AF" w14:textId="77777777" w:rsidR="00D175D2" w:rsidRDefault="00D175D2" w:rsidP="00D175D2">
      <w:pPr>
        <w:pStyle w:val="Slide"/>
      </w:pPr>
      <w:commentRangeStart w:id="26"/>
      <w:r>
        <w:rPr>
          <w:noProof/>
        </w:rPr>
        <w:drawing>
          <wp:inline distT="0" distB="0" distL="0" distR="0" wp14:anchorId="7AA3A329" wp14:editId="72B744B7">
            <wp:extent cx="5303520" cy="2978375"/>
            <wp:effectExtent l="19050" t="19050" r="11430" b="12700"/>
            <wp:docPr id="53" name="Picture 53" descr="sli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de image 1.jpg"/>
                    <pic:cNvPicPr/>
                  </pic:nvPicPr>
                  <pic:blipFill>
                    <a:blip r:embed="rId30">
                      <a:extLst>
                        <a:ext uri="{28A0092B-C50C-407E-A947-70E740481C1C}">
                          <a14:useLocalDpi xmlns:a14="http://schemas.microsoft.com/office/drawing/2010/main" val="0"/>
                        </a:ext>
                      </a:extLst>
                    </a:blip>
                    <a:stretch>
                      <a:fillRect/>
                    </a:stretch>
                  </pic:blipFill>
                  <pic:spPr>
                    <a:xfrm>
                      <a:off x="0" y="0"/>
                      <a:ext cx="5303520" cy="2978375"/>
                    </a:xfrm>
                    <a:prstGeom prst="rect">
                      <a:avLst/>
                    </a:prstGeom>
                    <a:ln>
                      <a:solidFill>
                        <a:schemeClr val="tx1"/>
                      </a:solidFill>
                    </a:ln>
                  </pic:spPr>
                </pic:pic>
              </a:graphicData>
            </a:graphic>
          </wp:inline>
        </w:drawing>
      </w:r>
      <w:commentRangeEnd w:id="26"/>
      <w:r w:rsidR="00F372EB">
        <w:rPr>
          <w:rStyle w:val="CommentReference"/>
          <w:rFonts w:asciiTheme="minorHAnsi" w:hAnsiTheme="minorHAnsi" w:cstheme="minorBidi"/>
          <w:b w:val="0"/>
        </w:rPr>
        <w:commentReference w:id="26"/>
      </w:r>
    </w:p>
    <w:p w14:paraId="67BCBD9E" w14:textId="77777777" w:rsidR="00D175D2" w:rsidRDefault="004B6919" w:rsidP="00D175D2">
      <w:pPr>
        <w:pStyle w:val="Slide"/>
      </w:pPr>
      <w:r>
        <w:t xml:space="preserve">Slide X-X, </w:t>
      </w:r>
      <w:r w:rsidR="004A5B24">
        <w:t>Slide Title</w:t>
      </w:r>
      <w:r>
        <w:t>.</w:t>
      </w:r>
    </w:p>
    <w:p w14:paraId="4EC33794" w14:textId="77777777" w:rsidR="009F2B72" w:rsidRPr="009F2B72" w:rsidRDefault="009F2B72" w:rsidP="003536E0">
      <w:pPr>
        <w:pStyle w:val="CourseContentText"/>
      </w:pPr>
      <w:r>
        <w:t>[Enter course content here]</w:t>
      </w:r>
    </w:p>
    <w:p w14:paraId="32381929" w14:textId="77777777" w:rsidR="00201A78" w:rsidRDefault="00201A78" w:rsidP="00B94E55">
      <w:pPr>
        <w:pStyle w:val="Heading3"/>
      </w:pPr>
      <w:bookmarkStart w:id="27" w:name="_Toc101268138"/>
      <w:bookmarkStart w:id="28" w:name="_Toc118366673"/>
      <w:commentRangeStart w:id="29"/>
      <w:r>
        <w:t>Duration</w:t>
      </w:r>
      <w:bookmarkEnd w:id="27"/>
      <w:commentRangeEnd w:id="29"/>
      <w:r w:rsidR="00F372EB">
        <w:rPr>
          <w:rStyle w:val="CommentReference"/>
          <w:rFonts w:asciiTheme="minorHAnsi" w:eastAsiaTheme="minorHAnsi" w:hAnsiTheme="minorHAnsi" w:cstheme="minorBidi"/>
          <w:b w:val="0"/>
        </w:rPr>
        <w:commentReference w:id="29"/>
      </w:r>
      <w:bookmarkEnd w:id="28"/>
    </w:p>
    <w:p w14:paraId="2D29FF0E" w14:textId="77777777" w:rsidR="00201A78" w:rsidRDefault="00461951" w:rsidP="00201A78">
      <w:pPr>
        <w:pStyle w:val="CourseContentText"/>
      </w:pPr>
      <w:r w:rsidRPr="00461951">
        <w:t>[Enter lesson duration]</w:t>
      </w:r>
    </w:p>
    <w:p w14:paraId="3F2A88AA" w14:textId="77777777" w:rsidR="00201A78" w:rsidRDefault="00201A78" w:rsidP="00B94E55">
      <w:pPr>
        <w:pStyle w:val="Heading3"/>
      </w:pPr>
      <w:bookmarkStart w:id="30" w:name="_Toc101268139"/>
      <w:bookmarkStart w:id="31" w:name="_Toc118366674"/>
      <w:r>
        <w:t>Scope Statement</w:t>
      </w:r>
      <w:bookmarkEnd w:id="30"/>
      <w:bookmarkEnd w:id="31"/>
    </w:p>
    <w:p w14:paraId="5DC9ADA9" w14:textId="77777777" w:rsidR="00201A78" w:rsidRDefault="00461951" w:rsidP="00201A78">
      <w:pPr>
        <w:pStyle w:val="CourseContentText"/>
      </w:pPr>
      <w:r>
        <w:t>Enter scope statement</w:t>
      </w:r>
      <w:r w:rsidR="00201A78" w:rsidRPr="00201A78">
        <w:t>.</w:t>
      </w:r>
    </w:p>
    <w:p w14:paraId="1D180650" w14:textId="77777777" w:rsidR="00201A78" w:rsidRDefault="00201A78" w:rsidP="00B94E55">
      <w:pPr>
        <w:pStyle w:val="Heading3"/>
      </w:pPr>
      <w:bookmarkStart w:id="32" w:name="_Toc101268140"/>
      <w:bookmarkStart w:id="33" w:name="_Toc118366675"/>
      <w:r>
        <w:t>Terminal Learning Objective</w:t>
      </w:r>
      <w:r w:rsidR="00461951">
        <w:t xml:space="preserve"> (TLO)</w:t>
      </w:r>
      <w:bookmarkEnd w:id="32"/>
      <w:bookmarkEnd w:id="33"/>
    </w:p>
    <w:p w14:paraId="3DB6DD57" w14:textId="77777777" w:rsidR="009F2B72" w:rsidRDefault="009F2B72" w:rsidP="009F2B72">
      <w:pPr>
        <w:pStyle w:val="CourseContentText"/>
      </w:pPr>
      <w:r>
        <w:t xml:space="preserve">By the end of this module, participants will be able </w:t>
      </w:r>
      <w:r w:rsidRPr="008711E6">
        <w:t>to…</w:t>
      </w:r>
      <w:r>
        <w:t xml:space="preserve"> </w:t>
      </w:r>
    </w:p>
    <w:p w14:paraId="2B5627E0" w14:textId="77777777" w:rsidR="00201A78" w:rsidRDefault="00201A78" w:rsidP="00B94E55">
      <w:pPr>
        <w:pStyle w:val="Heading3"/>
      </w:pPr>
      <w:bookmarkStart w:id="34" w:name="_Toc101268141"/>
      <w:bookmarkStart w:id="35" w:name="_Toc118366676"/>
      <w:r>
        <w:t>Enabling Learning Objectives</w:t>
      </w:r>
      <w:r w:rsidR="00461951">
        <w:t xml:space="preserve"> (ELO</w:t>
      </w:r>
      <w:r w:rsidR="004A5B24">
        <w:t>s</w:t>
      </w:r>
      <w:r w:rsidR="00461951">
        <w:t>)</w:t>
      </w:r>
      <w:bookmarkEnd w:id="34"/>
      <w:bookmarkEnd w:id="35"/>
    </w:p>
    <w:p w14:paraId="23448AFA" w14:textId="77777777" w:rsidR="009F2B72" w:rsidRDefault="009F2B72" w:rsidP="00461951">
      <w:pPr>
        <w:pStyle w:val="CourseContentText"/>
      </w:pPr>
      <w:r>
        <w:t>By the end of this module, participants will be able to</w:t>
      </w:r>
      <w:r w:rsidR="004A5B24">
        <w:t>:</w:t>
      </w:r>
    </w:p>
    <w:p w14:paraId="1794610E" w14:textId="77777777" w:rsidR="009F2B72" w:rsidRPr="008711E6" w:rsidRDefault="009F2B72" w:rsidP="009F2B72">
      <w:pPr>
        <w:pStyle w:val="NumberList"/>
      </w:pPr>
      <w:r w:rsidRPr="008711E6">
        <w:t xml:space="preserve">... </w:t>
      </w:r>
    </w:p>
    <w:p w14:paraId="325C0D76" w14:textId="77777777" w:rsidR="00053645" w:rsidRPr="008711E6" w:rsidRDefault="009F2B72" w:rsidP="009F2B72">
      <w:pPr>
        <w:pStyle w:val="NumberList"/>
      </w:pPr>
      <w:r w:rsidRPr="008711E6">
        <w:t>...</w:t>
      </w:r>
    </w:p>
    <w:p w14:paraId="107D2443" w14:textId="77777777" w:rsidR="001823AC" w:rsidRDefault="001823AC">
      <w:pPr>
        <w:rPr>
          <w:rFonts w:ascii="Arial" w:hAnsi="Arial"/>
        </w:rPr>
      </w:pPr>
      <w:r>
        <w:br w:type="page"/>
      </w:r>
    </w:p>
    <w:p w14:paraId="2BE4E141" w14:textId="77777777" w:rsidR="0090758F" w:rsidRDefault="0090758F" w:rsidP="005356C1">
      <w:pPr>
        <w:pStyle w:val="Heading2"/>
      </w:pPr>
      <w:bookmarkStart w:id="36" w:name="_Toc118366677"/>
      <w:bookmarkStart w:id="37" w:name="_Toc101268147"/>
      <w:commentRangeStart w:id="38"/>
      <w:r>
        <w:lastRenderedPageBreak/>
        <w:t xml:space="preserve">Heading </w:t>
      </w:r>
      <w:r w:rsidR="005356C1">
        <w:t>2</w:t>
      </w:r>
      <w:r>
        <w:t xml:space="preserve"> Style</w:t>
      </w:r>
      <w:commentRangeEnd w:id="38"/>
      <w:r>
        <w:rPr>
          <w:rStyle w:val="CommentReference"/>
          <w:rFonts w:asciiTheme="minorHAnsi" w:eastAsiaTheme="minorHAnsi" w:hAnsiTheme="minorHAnsi" w:cstheme="minorBidi"/>
          <w:b w:val="0"/>
        </w:rPr>
        <w:commentReference w:id="38"/>
      </w:r>
      <w:bookmarkEnd w:id="36"/>
    </w:p>
    <w:p w14:paraId="06A235F6" w14:textId="77777777" w:rsidR="002A33A4" w:rsidRPr="002D49F2" w:rsidRDefault="00AA7EE8" w:rsidP="005356C1">
      <w:pPr>
        <w:pStyle w:val="Heading3"/>
      </w:pPr>
      <w:bookmarkStart w:id="39" w:name="_Toc118366678"/>
      <w:r>
        <w:t xml:space="preserve">Heading </w:t>
      </w:r>
      <w:r w:rsidR="005356C1">
        <w:t>3</w:t>
      </w:r>
      <w:r>
        <w:t xml:space="preserve"> </w:t>
      </w:r>
      <w:r w:rsidRPr="00B94E55">
        <w:t>Style</w:t>
      </w:r>
      <w:bookmarkEnd w:id="37"/>
      <w:bookmarkEnd w:id="39"/>
    </w:p>
    <w:p w14:paraId="17FCCC73" w14:textId="77777777" w:rsidR="00AE2110" w:rsidRDefault="00AA7EE8" w:rsidP="007B7D6F">
      <w:pPr>
        <w:pStyle w:val="CourseContentText"/>
      </w:pPr>
      <w:r>
        <w:t>Course Content Text style</w:t>
      </w:r>
    </w:p>
    <w:p w14:paraId="583C2673" w14:textId="77777777" w:rsidR="00AA7EE8" w:rsidRDefault="00AA7EE8" w:rsidP="00AA7EE8">
      <w:pPr>
        <w:pStyle w:val="NumberList"/>
        <w:numPr>
          <w:ilvl w:val="0"/>
          <w:numId w:val="24"/>
        </w:numPr>
      </w:pPr>
      <w:r>
        <w:t>Number List Style</w:t>
      </w:r>
    </w:p>
    <w:p w14:paraId="169BFF58" w14:textId="77777777" w:rsidR="00211B13" w:rsidRDefault="00211B13" w:rsidP="00AA7EE8">
      <w:pPr>
        <w:pStyle w:val="NumberList"/>
        <w:numPr>
          <w:ilvl w:val="0"/>
          <w:numId w:val="24"/>
        </w:numPr>
      </w:pPr>
      <w:r>
        <w:t>Number List Style</w:t>
      </w:r>
    </w:p>
    <w:p w14:paraId="799F8637" w14:textId="77777777" w:rsidR="00D43E07" w:rsidRDefault="003B201B" w:rsidP="00D43E07">
      <w:pPr>
        <w:pStyle w:val="Slide"/>
      </w:pPr>
      <w:commentRangeStart w:id="40"/>
      <w:r w:rsidRPr="00F00FF0">
        <w:rPr>
          <w:noProof/>
          <w:highlight w:val="lightGray"/>
        </w:rPr>
        <w:drawing>
          <wp:inline distT="0" distB="0" distL="0" distR="0" wp14:anchorId="7BD4252D" wp14:editId="14A32390">
            <wp:extent cx="2600960" cy="1463040"/>
            <wp:effectExtent l="19050" t="19050" r="27940" b="22860"/>
            <wp:docPr id="64" name="Picture 64" descr="sli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00960" cy="1463040"/>
                    </a:xfrm>
                    <a:prstGeom prst="rect">
                      <a:avLst/>
                    </a:prstGeom>
                    <a:ln>
                      <a:solidFill>
                        <a:schemeClr val="tx1"/>
                      </a:solidFill>
                    </a:ln>
                  </pic:spPr>
                </pic:pic>
              </a:graphicData>
            </a:graphic>
          </wp:inline>
        </w:drawing>
      </w:r>
      <w:r w:rsidR="00D43E07">
        <w:t xml:space="preserve"> </w:t>
      </w:r>
      <w:r w:rsidRPr="003B201B">
        <w:rPr>
          <w:noProof/>
        </w:rPr>
        <w:drawing>
          <wp:inline distT="0" distB="0" distL="0" distR="0" wp14:anchorId="51981AA9" wp14:editId="5343ACF2">
            <wp:extent cx="2600960" cy="1463040"/>
            <wp:effectExtent l="19050" t="19050" r="27940" b="22860"/>
            <wp:docPr id="66" name="Picture 66" descr="sli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00960" cy="1463040"/>
                    </a:xfrm>
                    <a:prstGeom prst="rect">
                      <a:avLst/>
                    </a:prstGeom>
                    <a:ln>
                      <a:solidFill>
                        <a:schemeClr val="tx1"/>
                      </a:solidFill>
                    </a:ln>
                  </pic:spPr>
                </pic:pic>
              </a:graphicData>
            </a:graphic>
          </wp:inline>
        </w:drawing>
      </w:r>
    </w:p>
    <w:p w14:paraId="77ECF579" w14:textId="77777777" w:rsidR="00D43E07" w:rsidRDefault="00D43E07" w:rsidP="00D43E07">
      <w:pPr>
        <w:pStyle w:val="Slide"/>
      </w:pPr>
      <w:r>
        <w:t>Slide X-X</w:t>
      </w:r>
      <w:r w:rsidR="004A5B24">
        <w:t>, Slide Title.</w:t>
      </w:r>
      <w:r>
        <w:t xml:space="preserve"> </w:t>
      </w:r>
      <w:r w:rsidR="004A5B24">
        <w:t xml:space="preserve">Slide </w:t>
      </w:r>
      <w:r>
        <w:t>X-X</w:t>
      </w:r>
      <w:commentRangeEnd w:id="40"/>
      <w:r w:rsidR="004A5B24">
        <w:t>, Slide Title.</w:t>
      </w:r>
      <w:r w:rsidR="00F372EB">
        <w:rPr>
          <w:rStyle w:val="CommentReference"/>
          <w:rFonts w:asciiTheme="minorHAnsi" w:hAnsiTheme="minorHAnsi" w:cstheme="minorBidi"/>
          <w:b w:val="0"/>
        </w:rPr>
        <w:commentReference w:id="40"/>
      </w:r>
    </w:p>
    <w:p w14:paraId="589208C9" w14:textId="77777777" w:rsidR="00AA7EE8" w:rsidRDefault="00AA7EE8" w:rsidP="00B94E55">
      <w:pPr>
        <w:pStyle w:val="Heading3"/>
      </w:pPr>
      <w:bookmarkStart w:id="41" w:name="_Toc101268148"/>
      <w:bookmarkStart w:id="42" w:name="_Toc118366679"/>
      <w:r w:rsidRPr="00B94E55">
        <w:t>Heading</w:t>
      </w:r>
      <w:r>
        <w:t xml:space="preserve"> </w:t>
      </w:r>
      <w:r w:rsidR="00B94E55">
        <w:t>3</w:t>
      </w:r>
      <w:r>
        <w:t xml:space="preserve"> Style</w:t>
      </w:r>
      <w:bookmarkEnd w:id="41"/>
      <w:bookmarkEnd w:id="42"/>
    </w:p>
    <w:p w14:paraId="7567DB29" w14:textId="77777777" w:rsidR="00AA7EE8" w:rsidRDefault="00AA7EE8" w:rsidP="00AA7EE8">
      <w:pPr>
        <w:pStyle w:val="CourseContentText"/>
      </w:pPr>
      <w:r>
        <w:t>Course Content Text Style</w:t>
      </w:r>
    </w:p>
    <w:p w14:paraId="2C4FB36D" w14:textId="77777777" w:rsidR="006409E6" w:rsidRDefault="006409E6" w:rsidP="006409E6">
      <w:pPr>
        <w:pStyle w:val="BulletLevel1"/>
      </w:pPr>
      <w:r>
        <w:t>Bullet Level 1 style</w:t>
      </w:r>
    </w:p>
    <w:p w14:paraId="08A31612" w14:textId="77777777" w:rsidR="006409E6" w:rsidRDefault="006409E6" w:rsidP="006409E6">
      <w:pPr>
        <w:pStyle w:val="BulletLevel1"/>
        <w:numPr>
          <w:ilvl w:val="1"/>
          <w:numId w:val="25"/>
        </w:numPr>
      </w:pPr>
      <w:r>
        <w:t>Hit tab from Bullet Level 1 to make sub bullets</w:t>
      </w:r>
    </w:p>
    <w:p w14:paraId="7392703A" w14:textId="77777777" w:rsidR="00F429C1" w:rsidRDefault="00F429C1" w:rsidP="00B94E55">
      <w:pPr>
        <w:pStyle w:val="Heading4"/>
      </w:pPr>
      <w:r>
        <w:t xml:space="preserve">Heading 4 </w:t>
      </w:r>
      <w:r w:rsidRPr="00B94E55">
        <w:t>Style</w:t>
      </w:r>
    </w:p>
    <w:p w14:paraId="53E84A0B" w14:textId="77777777" w:rsidR="00930C91" w:rsidRPr="00930C91" w:rsidRDefault="00930C91" w:rsidP="00930C91">
      <w:pPr>
        <w:pStyle w:val="CourseContentText"/>
      </w:pPr>
      <w:r>
        <w:t>Course Content Text</w:t>
      </w:r>
    </w:p>
    <w:p w14:paraId="116D7445" w14:textId="77777777" w:rsidR="00F429C1" w:rsidRDefault="00F429C1" w:rsidP="00B94E55">
      <w:pPr>
        <w:pStyle w:val="Heading5"/>
      </w:pPr>
      <w:r>
        <w:t>Heading 5 Style</w:t>
      </w:r>
    </w:p>
    <w:p w14:paraId="2F12409A" w14:textId="77777777" w:rsidR="00930C91" w:rsidRPr="00930C91" w:rsidRDefault="00930C91" w:rsidP="00930C91">
      <w:pPr>
        <w:pStyle w:val="CourseContentText"/>
      </w:pPr>
      <w:r>
        <w:t>Course Content Text</w:t>
      </w:r>
    </w:p>
    <w:p w14:paraId="6A451D00" w14:textId="77777777" w:rsidR="00F429C1" w:rsidRDefault="00F429C1" w:rsidP="00B94E55">
      <w:pPr>
        <w:pStyle w:val="Heading6"/>
      </w:pPr>
      <w:r>
        <w:t>Heading 6 Style</w:t>
      </w:r>
    </w:p>
    <w:p w14:paraId="787666A8" w14:textId="77777777" w:rsidR="00930C91" w:rsidRPr="00930C91" w:rsidRDefault="00930C91" w:rsidP="00930C91">
      <w:pPr>
        <w:pStyle w:val="CourseContentText"/>
      </w:pPr>
      <w:r>
        <w:t>Course Content Text</w:t>
      </w:r>
    </w:p>
    <w:p w14:paraId="714D3D2E" w14:textId="77777777" w:rsidR="00AA7EE8" w:rsidRDefault="00AA7EE8">
      <w:pPr>
        <w:rPr>
          <w:rFonts w:ascii="Arial" w:eastAsiaTheme="majorEastAsia" w:hAnsi="Arial" w:cstheme="majorBidi"/>
          <w:b/>
          <w:sz w:val="32"/>
          <w:szCs w:val="32"/>
        </w:rPr>
      </w:pPr>
      <w:r>
        <w:br w:type="page"/>
      </w:r>
    </w:p>
    <w:p w14:paraId="3B30FB2F" w14:textId="77777777" w:rsidR="007B7D6F" w:rsidRDefault="007B7D6F" w:rsidP="00AE4B5D">
      <w:pPr>
        <w:pStyle w:val="Heading2"/>
      </w:pPr>
      <w:bookmarkStart w:id="43" w:name="_Toc101268150"/>
      <w:bookmarkStart w:id="44" w:name="_Toc118366680"/>
      <w:r>
        <w:lastRenderedPageBreak/>
        <w:t>Summary</w:t>
      </w:r>
      <w:bookmarkEnd w:id="43"/>
      <w:bookmarkEnd w:id="44"/>
    </w:p>
    <w:p w14:paraId="6120FC16" w14:textId="77777777" w:rsidR="007B7D6F" w:rsidRDefault="003B201B" w:rsidP="003B201B">
      <w:pPr>
        <w:pStyle w:val="Slide"/>
      </w:pPr>
      <w:r w:rsidRPr="003B201B">
        <w:rPr>
          <w:noProof/>
        </w:rPr>
        <w:drawing>
          <wp:inline distT="0" distB="0" distL="0" distR="0" wp14:anchorId="664E9ACD" wp14:editId="709590F9">
            <wp:extent cx="4828032" cy="2738857"/>
            <wp:effectExtent l="19050" t="19050" r="10795" b="23495"/>
            <wp:docPr id="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a:extLst>
                        <a:ext uri="{C183D7F6-B498-43B3-948B-1728B52AA6E4}">
                          <adec:decorative xmlns:adec="http://schemas.microsoft.com/office/drawing/2017/decorative" val="1"/>
                        </a:ext>
                      </a:extLst>
                    </pic:cNvPr>
                    <pic:cNvPicPr>
                      <a:picLocks/>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828032" cy="2738857"/>
                    </a:xfrm>
                    <a:prstGeom prst="rect">
                      <a:avLst/>
                    </a:prstGeom>
                    <a:noFill/>
                    <a:ln w="6350" cmpd="sng">
                      <a:solidFill>
                        <a:srgbClr val="000000"/>
                      </a:solidFill>
                      <a:miter lim="800000"/>
                      <a:headEnd/>
                      <a:tailEnd/>
                    </a:ln>
                    <a:effectLst/>
                  </pic:spPr>
                </pic:pic>
              </a:graphicData>
            </a:graphic>
          </wp:inline>
        </w:drawing>
      </w:r>
    </w:p>
    <w:p w14:paraId="4973B2CE" w14:textId="77777777" w:rsidR="007B7D6F" w:rsidRDefault="007B7D6F" w:rsidP="007B7D6F">
      <w:pPr>
        <w:pStyle w:val="Slide"/>
      </w:pPr>
      <w:r>
        <w:t xml:space="preserve">Slide </w:t>
      </w:r>
      <w:r w:rsidR="00AA7EE8">
        <w:t>X</w:t>
      </w:r>
      <w:r w:rsidR="004B6919">
        <w:t>-X, Slide Title.</w:t>
      </w:r>
    </w:p>
    <w:p w14:paraId="769F685E" w14:textId="77777777" w:rsidR="00AA7EE8" w:rsidRDefault="00AA7EE8" w:rsidP="00AA7EE8">
      <w:pPr>
        <w:pStyle w:val="CourseContentText"/>
      </w:pPr>
      <w:commentRangeStart w:id="45"/>
      <w:r>
        <w:t>Insert module summary paragraph</w:t>
      </w:r>
      <w:commentRangeEnd w:id="45"/>
      <w:r w:rsidR="00F372EB">
        <w:rPr>
          <w:rStyle w:val="CommentReference"/>
          <w:rFonts w:asciiTheme="minorHAnsi" w:hAnsiTheme="minorHAnsi"/>
        </w:rPr>
        <w:commentReference w:id="45"/>
      </w:r>
    </w:p>
    <w:p w14:paraId="5C73CEB0" w14:textId="77777777" w:rsidR="00AA7EE8" w:rsidRDefault="00AA7EE8">
      <w:pPr>
        <w:rPr>
          <w:rFonts w:ascii="Arial" w:hAnsi="Arial"/>
        </w:rPr>
      </w:pPr>
      <w:r>
        <w:br w:type="page"/>
      </w:r>
    </w:p>
    <w:p w14:paraId="61CD2F8B" w14:textId="77777777" w:rsidR="00AA7EE8" w:rsidRDefault="00AA7EE8" w:rsidP="00AE4B5D">
      <w:pPr>
        <w:pStyle w:val="Heading2"/>
      </w:pPr>
      <w:bookmarkStart w:id="46" w:name="_Toc101268151"/>
      <w:bookmarkStart w:id="47" w:name="_Toc118366681"/>
      <w:commentRangeStart w:id="48"/>
      <w:r>
        <w:lastRenderedPageBreak/>
        <w:t>Reference List</w:t>
      </w:r>
      <w:bookmarkEnd w:id="46"/>
      <w:commentRangeEnd w:id="48"/>
      <w:r w:rsidR="00F372EB">
        <w:rPr>
          <w:rStyle w:val="CommentReference"/>
          <w:rFonts w:asciiTheme="minorHAnsi" w:eastAsiaTheme="minorHAnsi" w:hAnsiTheme="minorHAnsi" w:cstheme="minorBidi"/>
          <w:b w:val="0"/>
        </w:rPr>
        <w:commentReference w:id="48"/>
      </w:r>
      <w:bookmarkEnd w:id="47"/>
    </w:p>
    <w:p w14:paraId="17A5E022" w14:textId="77777777" w:rsidR="00AA7EE8" w:rsidRPr="008711E6" w:rsidRDefault="00AA7EE8" w:rsidP="00AA7EE8">
      <w:pPr>
        <w:pStyle w:val="ReferenceListtext"/>
      </w:pPr>
      <w:r w:rsidRPr="008711E6">
        <w:t>[Enter the reference documents used during the writing of this module content. Type “None” if the module authors did not use any references.</w:t>
      </w:r>
    </w:p>
    <w:p w14:paraId="51943CC3" w14:textId="77777777" w:rsidR="00AA7EE8" w:rsidRPr="008711E6" w:rsidRDefault="00AA7EE8" w:rsidP="00AA7EE8">
      <w:pPr>
        <w:pStyle w:val="ReferenceListtext"/>
        <w:ind w:left="0" w:firstLine="0"/>
      </w:pPr>
    </w:p>
    <w:p w14:paraId="3EEBD876" w14:textId="77777777" w:rsidR="00AA7EE8" w:rsidRPr="008711E6" w:rsidRDefault="00AA7EE8" w:rsidP="00AA7EE8">
      <w:pPr>
        <w:pStyle w:val="ReferenceListtext"/>
      </w:pPr>
      <w:r w:rsidRPr="008711E6">
        <w:t xml:space="preserve">Reference List entries, and blank spaces in between each entry, are in Reference List Text style. Use the </w:t>
      </w:r>
      <w:r w:rsidRPr="008711E6">
        <w:rPr>
          <w:rStyle w:val="Emphasis"/>
        </w:rPr>
        <w:t>Emphasis</w:t>
      </w:r>
      <w:r w:rsidRPr="008711E6">
        <w:t xml:space="preserve"> style to apply italics character formatting as needed.</w:t>
      </w:r>
    </w:p>
    <w:p w14:paraId="78DBF59D" w14:textId="77777777" w:rsidR="00AA7EE8" w:rsidRPr="008711E6" w:rsidRDefault="00AA7EE8" w:rsidP="00AA7EE8">
      <w:pPr>
        <w:pStyle w:val="ReferenceListtext"/>
      </w:pPr>
    </w:p>
    <w:p w14:paraId="296A8491" w14:textId="77777777" w:rsidR="001264B1" w:rsidRPr="008711E6" w:rsidRDefault="00AA7EE8" w:rsidP="00AA7EE8">
      <w:pPr>
        <w:pStyle w:val="ReferenceListtext"/>
      </w:pPr>
      <w:r w:rsidRPr="008711E6">
        <w:t xml:space="preserve">For 508 compliance, web URLs and any hyperlinked text should be active, that is, when you mouse over the link, a message should appear </w:t>
      </w:r>
      <w:proofErr w:type="gramStart"/>
      <w:r w:rsidRPr="008711E6">
        <w:t>about</w:t>
      </w:r>
      <w:proofErr w:type="gramEnd"/>
      <w:r w:rsidRPr="008711E6">
        <w:t xml:space="preserve"> holding the CTRL key and clicking the link to access the web page. An active web link can also be created by applying the </w:t>
      </w:r>
      <w:r w:rsidRPr="008711E6">
        <w:rPr>
          <w:rStyle w:val="Hyperlink"/>
        </w:rPr>
        <w:t>Hyperlink</w:t>
      </w:r>
      <w:r w:rsidRPr="008711E6">
        <w:t xml:space="preserve"> style to the full URL text.]</w:t>
      </w:r>
    </w:p>
    <w:p w14:paraId="766C8451" w14:textId="77777777" w:rsidR="001264B1" w:rsidRPr="00D51785" w:rsidRDefault="001264B1" w:rsidP="00D51785">
      <w:pPr>
        <w:rPr>
          <w:rFonts w:ascii="Arial" w:hAnsi="Arial"/>
          <w:highlight w:val="yellow"/>
        </w:rPr>
      </w:pPr>
    </w:p>
    <w:sectPr w:rsidR="001264B1" w:rsidRPr="00D51785" w:rsidSect="006B4DBB">
      <w:footerReference w:type="default" r:id="rId34"/>
      <w:pgSz w:w="12240" w:h="15840"/>
      <w:pgMar w:top="2160" w:right="1440" w:bottom="1440" w:left="1440" w:header="432"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Holly Blanchard" w:date="2022-05-27T14:15:00Z" w:initials="HB">
    <w:p w14:paraId="34E78CE1" w14:textId="77777777" w:rsidR="00EF0D23" w:rsidRDefault="00EF0D23">
      <w:pPr>
        <w:pStyle w:val="CommentText"/>
      </w:pPr>
      <w:r>
        <w:rPr>
          <w:rStyle w:val="CommentReference"/>
        </w:rPr>
        <w:annotationRef/>
      </w:r>
      <w:r>
        <w:t xml:space="preserve">If the course title does not fit, decrease its font size by modifying the </w:t>
      </w:r>
      <w:r w:rsidRPr="00063901">
        <w:rPr>
          <w:b/>
        </w:rPr>
        <w:t xml:space="preserve">Cover Course </w:t>
      </w:r>
      <w:r>
        <w:rPr>
          <w:b/>
        </w:rPr>
        <w:t>Title</w:t>
      </w:r>
      <w:r>
        <w:t xml:space="preserve"> style </w:t>
      </w:r>
      <w:r w:rsidRPr="00202DA3">
        <w:rPr>
          <w:u w:val="single"/>
        </w:rPr>
        <w:t>through the Styles menu</w:t>
      </w:r>
      <w:r w:rsidRPr="00AE29FB">
        <w:t>, and be sure</w:t>
      </w:r>
      <w:r>
        <w:t xml:space="preserve"> to use the same font size for the title on all front covers of other course materials.</w:t>
      </w:r>
    </w:p>
  </w:comment>
  <w:comment w:id="2" w:author="Holly Blanchard" w:date="2022-05-27T14:15:00Z" w:initials="HB">
    <w:p w14:paraId="32146749" w14:textId="77777777" w:rsidR="00EF0D23" w:rsidRDefault="00EF0D23" w:rsidP="00EF0D23">
      <w:pPr>
        <w:pStyle w:val="CommentText"/>
      </w:pPr>
      <w:r>
        <w:rPr>
          <w:rStyle w:val="CommentReference"/>
        </w:rPr>
        <w:annotationRef/>
      </w:r>
      <w:bookmarkStart w:id="3" w:name="_Hlk67052155"/>
      <w:r>
        <w:t>Update cover with:</w:t>
      </w:r>
    </w:p>
    <w:p w14:paraId="53CB234D" w14:textId="77777777" w:rsidR="00EF0D23" w:rsidRDefault="00EF0D23" w:rsidP="00EF0D23">
      <w:pPr>
        <w:pStyle w:val="CommentText"/>
        <w:numPr>
          <w:ilvl w:val="0"/>
          <w:numId w:val="21"/>
        </w:numPr>
      </w:pPr>
      <w:r>
        <w:t>DHS course number (e.g. MGT-323)</w:t>
      </w:r>
    </w:p>
    <w:p w14:paraId="33161B43" w14:textId="77777777" w:rsidR="00EF0D23" w:rsidRDefault="00EF0D23" w:rsidP="00EF0D23">
      <w:pPr>
        <w:pStyle w:val="CommentText"/>
        <w:numPr>
          <w:ilvl w:val="0"/>
          <w:numId w:val="21"/>
        </w:numPr>
      </w:pPr>
      <w:r>
        <w:t xml:space="preserve">Month Year of this version/revision </w:t>
      </w:r>
      <w:r>
        <w:br/>
        <w:t xml:space="preserve">(e.g. December 2022) </w:t>
      </w:r>
    </w:p>
    <w:p w14:paraId="7220AE75" w14:textId="77777777" w:rsidR="00EF0D23" w:rsidRDefault="00EF0D23" w:rsidP="00EF0D23">
      <w:pPr>
        <w:pStyle w:val="CommentText"/>
        <w:numPr>
          <w:ilvl w:val="0"/>
          <w:numId w:val="21"/>
        </w:numPr>
      </w:pPr>
      <w:r>
        <w:t>V</w:t>
      </w:r>
      <w:r w:rsidRPr="00CA4292">
        <w:t xml:space="preserve">ersion number for </w:t>
      </w:r>
      <w:r>
        <w:t>current certification/upcoming milestone (e.g. 2.0a, 3.1, etc.)</w:t>
      </w:r>
      <w:bookmarkEnd w:id="3"/>
    </w:p>
  </w:comment>
  <w:comment w:id="6" w:author="Holly Blanchard" w:date="2022-05-27T14:16:00Z" w:initials="HB">
    <w:p w14:paraId="6AD1A587" w14:textId="77777777" w:rsidR="00EF0D23" w:rsidRDefault="00EF0D23">
      <w:pPr>
        <w:pStyle w:val="CommentText"/>
      </w:pPr>
      <w:r>
        <w:rPr>
          <w:rStyle w:val="CommentReference"/>
        </w:rPr>
        <w:annotationRef/>
      </w:r>
      <w:r>
        <w:t xml:space="preserve">Note that the NTED Branded Disclaimer, Partner Branded Disclaimer, and Table of Contents headings have a special style applied (“Front of course headings” style) so that they are excluded from being entries in the table of contents. </w:t>
      </w:r>
    </w:p>
  </w:comment>
  <w:comment w:id="7" w:author="Holly Blanchard" w:date="2022-05-27T14:10:00Z" w:initials="HB">
    <w:p w14:paraId="07C822F5" w14:textId="77777777" w:rsidR="00243510" w:rsidRPr="00243510" w:rsidRDefault="00243510">
      <w:pPr>
        <w:pStyle w:val="CommentText"/>
        <w:rPr>
          <w:b/>
        </w:rPr>
      </w:pPr>
      <w:r>
        <w:rPr>
          <w:rStyle w:val="CommentReference"/>
        </w:rPr>
        <w:annotationRef/>
      </w:r>
      <w:r>
        <w:rPr>
          <w:b/>
        </w:rPr>
        <w:t xml:space="preserve">A note about </w:t>
      </w:r>
      <w:r w:rsidRPr="00243510">
        <w:rPr>
          <w:b/>
        </w:rPr>
        <w:t>Footers:</w:t>
      </w:r>
    </w:p>
    <w:p w14:paraId="23F1CEAC" w14:textId="77777777" w:rsidR="00243510" w:rsidRDefault="00243510">
      <w:pPr>
        <w:pStyle w:val="CommentText"/>
      </w:pPr>
      <w:r>
        <w:t xml:space="preserve">Partners have the option of leaving the page number and gray header block on the right consistently or setting the header and footer to alternate with even and odd pages </w:t>
      </w:r>
      <w:r w:rsidRPr="00243510">
        <w:t>so the page number and gray block are on the outside of printed course materials.</w:t>
      </w:r>
    </w:p>
  </w:comment>
  <w:comment w:id="8" w:author="Holly Blanchard" w:date="2022-05-27T14:35:00Z" w:initials="HB">
    <w:p w14:paraId="0E9262C5" w14:textId="77777777" w:rsidR="00F372EB" w:rsidRDefault="00F372EB" w:rsidP="00F372EB">
      <w:pPr>
        <w:pStyle w:val="CommentText"/>
      </w:pPr>
      <w:r>
        <w:rPr>
          <w:rStyle w:val="CommentReference"/>
        </w:rPr>
        <w:annotationRef/>
      </w:r>
      <w:bookmarkStart w:id="9" w:name="_Hlk62481824"/>
      <w:r>
        <w:t xml:space="preserve">Remember to </w:t>
      </w:r>
      <w:r>
        <w:rPr>
          <w:rStyle w:val="CommentReference"/>
        </w:rPr>
        <w:annotationRef/>
      </w:r>
      <w:r>
        <w:t>update the document title:</w:t>
      </w:r>
    </w:p>
    <w:p w14:paraId="20E3E195" w14:textId="77777777" w:rsidR="00F372EB" w:rsidRDefault="00F372EB" w:rsidP="00F372EB">
      <w:pPr>
        <w:pStyle w:val="CommentText"/>
        <w:numPr>
          <w:ilvl w:val="0"/>
          <w:numId w:val="6"/>
        </w:numPr>
      </w:pPr>
      <w:bookmarkStart w:id="10" w:name="_Hlk67045319"/>
      <w:r>
        <w:t>On the File tab, find the Title field under the Properties section.</w:t>
      </w:r>
    </w:p>
    <w:bookmarkEnd w:id="10"/>
    <w:p w14:paraId="6151C594" w14:textId="77777777" w:rsidR="00F372EB" w:rsidRDefault="00F372EB" w:rsidP="00F372EB">
      <w:pPr>
        <w:pStyle w:val="CommentText"/>
        <w:numPr>
          <w:ilvl w:val="0"/>
          <w:numId w:val="6"/>
        </w:numPr>
      </w:pPr>
      <w:r>
        <w:t>Replace all placeholders with information for this course/module.</w:t>
      </w:r>
      <w:bookmarkEnd w:id="9"/>
    </w:p>
  </w:comment>
  <w:comment w:id="14" w:author="Holly Blanchard" w:date="2022-05-27T14:16:00Z" w:initials="HB">
    <w:p w14:paraId="19159E4D" w14:textId="77777777" w:rsidR="00EF0D23" w:rsidRDefault="00EF0D23">
      <w:pPr>
        <w:pStyle w:val="CommentText"/>
      </w:pPr>
      <w:r>
        <w:rPr>
          <w:rStyle w:val="CommentReference"/>
        </w:rPr>
        <w:annotationRef/>
      </w:r>
      <w:r>
        <w:t>Partners may use sequential (</w:t>
      </w:r>
      <w:proofErr w:type="gramStart"/>
      <w:r>
        <w:t>i.e.</w:t>
      </w:r>
      <w:proofErr w:type="gramEnd"/>
      <w:r>
        <w:t xml:space="preserve"> 1,2,3,4) or modular (i.e. 1-2, 1-3, 1-4) pagination.</w:t>
      </w:r>
    </w:p>
  </w:comment>
  <w:comment w:id="15" w:author="Holly Blanchard" w:date="2022-05-27T14:06:00Z" w:initials="HB">
    <w:p w14:paraId="6D66BA26" w14:textId="77777777" w:rsidR="00243510" w:rsidRDefault="00243510">
      <w:pPr>
        <w:pStyle w:val="CommentText"/>
      </w:pPr>
      <w:r>
        <w:rPr>
          <w:rStyle w:val="CommentReference"/>
        </w:rPr>
        <w:annotationRef/>
      </w:r>
      <w:r>
        <w:t xml:space="preserve">Note that Appendix A must </w:t>
      </w:r>
      <w:r w:rsidRPr="00243510">
        <w:rPr>
          <w:b/>
        </w:rPr>
        <w:t>always</w:t>
      </w:r>
      <w:r>
        <w:t xml:space="preserve"> be a glossary.</w:t>
      </w:r>
    </w:p>
    <w:p w14:paraId="19003D44" w14:textId="77777777" w:rsidR="00243510" w:rsidRDefault="00243510" w:rsidP="00243510">
      <w:pPr>
        <w:pStyle w:val="CommentText"/>
        <w:numPr>
          <w:ilvl w:val="0"/>
          <w:numId w:val="26"/>
        </w:numPr>
      </w:pPr>
      <w:r>
        <w:t xml:space="preserve">It may be </w:t>
      </w:r>
      <w:r w:rsidR="00EF0D23">
        <w:t>only</w:t>
      </w:r>
      <w:r>
        <w:t xml:space="preserve"> a glossary or a combined glossary </w:t>
      </w:r>
      <w:r w:rsidR="00EF0D23">
        <w:t xml:space="preserve">and </w:t>
      </w:r>
      <w:r>
        <w:t>acronym list.</w:t>
      </w:r>
    </w:p>
    <w:p w14:paraId="393B1E1D" w14:textId="77777777" w:rsidR="00243510" w:rsidRDefault="00243510" w:rsidP="00243510">
      <w:pPr>
        <w:pStyle w:val="CommentText"/>
        <w:numPr>
          <w:ilvl w:val="0"/>
          <w:numId w:val="26"/>
        </w:numPr>
      </w:pPr>
      <w:r>
        <w:t>No standard template will be created for the glossary.</w:t>
      </w:r>
    </w:p>
  </w:comment>
  <w:comment w:id="18" w:author="Holly Blanchard" w:date="2022-05-27T14:17:00Z" w:initials="HB">
    <w:p w14:paraId="2BFF1228" w14:textId="77777777" w:rsidR="00EF0D23" w:rsidRDefault="00EF0D23">
      <w:pPr>
        <w:pStyle w:val="CommentText"/>
      </w:pPr>
      <w:r>
        <w:rPr>
          <w:rStyle w:val="CommentReference"/>
        </w:rPr>
        <w:annotationRef/>
      </w:r>
      <w:r>
        <w:t>The course introduction is usually 2 or 3 paragraphs and often contains similar information to that in the CDD’s Scope and Overview headings (i.e., structure, topics, course goal, and background about its purpose).</w:t>
      </w:r>
    </w:p>
  </w:comment>
  <w:comment w:id="20" w:author="Holly Blanchard" w:date="2022-05-27T14:12:00Z" w:initials="HB">
    <w:p w14:paraId="73685747" w14:textId="77777777" w:rsidR="00913B8F" w:rsidRDefault="00913B8F" w:rsidP="00913B8F">
      <w:pPr>
        <w:pStyle w:val="CommentText"/>
      </w:pPr>
      <w:r>
        <w:rPr>
          <w:rStyle w:val="CommentReference"/>
        </w:rPr>
        <w:annotationRef/>
      </w:r>
      <w:r>
        <w:t>The Icon Map is optional. However, partners who choose to use icons must:</w:t>
      </w:r>
    </w:p>
    <w:p w14:paraId="04E93B54" w14:textId="77777777" w:rsidR="00913B8F" w:rsidRDefault="00913B8F" w:rsidP="00913B8F">
      <w:pPr>
        <w:pStyle w:val="CommentText"/>
        <w:numPr>
          <w:ilvl w:val="0"/>
          <w:numId w:val="27"/>
        </w:numPr>
      </w:pPr>
      <w:r>
        <w:t>Use the icon set provided in this template</w:t>
      </w:r>
    </w:p>
    <w:p w14:paraId="0295B4CD" w14:textId="77777777" w:rsidR="00913B8F" w:rsidRDefault="00913B8F" w:rsidP="00913B8F">
      <w:pPr>
        <w:pStyle w:val="CommentText"/>
        <w:numPr>
          <w:ilvl w:val="0"/>
          <w:numId w:val="27"/>
        </w:numPr>
      </w:pPr>
      <w:r>
        <w:t>Place the Icon Map only once at the beginning of the course. In the Icon Map, it is only necessary to include icons that are used in this course.</w:t>
      </w:r>
    </w:p>
  </w:comment>
  <w:comment w:id="21" w:author="Chris Cotterman" w:date="2022-09-02T12:28:00Z" w:initials="CC">
    <w:p w14:paraId="4445C130" w14:textId="77777777" w:rsidR="00D42780" w:rsidRDefault="00B22329" w:rsidP="00903198">
      <w:pPr>
        <w:pStyle w:val="CommentText"/>
      </w:pPr>
      <w:r>
        <w:rPr>
          <w:rStyle w:val="CommentReference"/>
        </w:rPr>
        <w:annotationRef/>
      </w:r>
      <w:r w:rsidR="00D42780">
        <w:t>Each icon type is available as a Quick Part. Go to the Insert Pane and open the Quick Parts menu. Then select the icon that you would like to insert from the menu.</w:t>
      </w:r>
    </w:p>
  </w:comment>
  <w:comment w:id="23" w:author="Holly Blanchard" w:date="2022-05-27T09:46:00Z" w:initials="HB">
    <w:p w14:paraId="4311286E" w14:textId="77777777" w:rsidR="0090758F" w:rsidRDefault="0090758F" w:rsidP="0090758F">
      <w:pPr>
        <w:pStyle w:val="CommentText"/>
      </w:pPr>
      <w:r>
        <w:rPr>
          <w:rStyle w:val="CommentReference"/>
        </w:rPr>
        <w:annotationRef/>
      </w:r>
      <w:r>
        <w:rPr>
          <w:noProof/>
        </w:rPr>
        <w:t>Be sure to use a soft return (Shift-Enter) to break the line after “Module” and after the number. If you use a hard return (simply hitting Enter), each line here will be a separate entry in the Table of Contents, which is not desired.</w:t>
      </w:r>
    </w:p>
    <w:p w14:paraId="0448D437" w14:textId="77777777" w:rsidR="0090758F" w:rsidRDefault="0090758F">
      <w:pPr>
        <w:pStyle w:val="CommentText"/>
      </w:pPr>
    </w:p>
    <w:p w14:paraId="7901E3B2" w14:textId="77777777" w:rsidR="00575373" w:rsidRDefault="00575373">
      <w:pPr>
        <w:pStyle w:val="CommentText"/>
      </w:pPr>
      <w:r>
        <w:t>Font sizes:</w:t>
      </w:r>
    </w:p>
    <w:p w14:paraId="588919D3" w14:textId="77777777" w:rsidR="00575373" w:rsidRDefault="00575373" w:rsidP="00575373">
      <w:pPr>
        <w:pStyle w:val="CommentText"/>
      </w:pPr>
      <w:r>
        <w:t>Only the module title’s font size (30) is programmed into this “Module Heading” style. Change the other components to:</w:t>
      </w:r>
    </w:p>
    <w:p w14:paraId="1EB09EBA" w14:textId="77777777" w:rsidR="00575373" w:rsidRDefault="00575373" w:rsidP="00575373">
      <w:pPr>
        <w:pStyle w:val="CommentText"/>
        <w:numPr>
          <w:ilvl w:val="0"/>
          <w:numId w:val="28"/>
        </w:numPr>
      </w:pPr>
      <w:r>
        <w:t>“Module” = 25 pt</w:t>
      </w:r>
    </w:p>
    <w:p w14:paraId="78C60EB2" w14:textId="77777777" w:rsidR="00575373" w:rsidRDefault="00575373" w:rsidP="00575373">
      <w:pPr>
        <w:pStyle w:val="CommentText"/>
        <w:numPr>
          <w:ilvl w:val="0"/>
          <w:numId w:val="28"/>
        </w:numPr>
      </w:pPr>
      <w:r>
        <w:t xml:space="preserve">Numeral = </w:t>
      </w:r>
      <w:r w:rsidR="0090758F">
        <w:t xml:space="preserve">120 </w:t>
      </w:r>
      <w:r>
        <w:t>pt</w:t>
      </w:r>
    </w:p>
    <w:p w14:paraId="612ECDA8" w14:textId="77777777" w:rsidR="00575373" w:rsidRDefault="00575373" w:rsidP="00575373">
      <w:pPr>
        <w:pStyle w:val="CommentText"/>
      </w:pPr>
    </w:p>
    <w:p w14:paraId="5B947DC5" w14:textId="77777777" w:rsidR="0090758F" w:rsidRDefault="0090758F" w:rsidP="00575373">
      <w:pPr>
        <w:pStyle w:val="CommentText"/>
      </w:pPr>
      <w:r>
        <w:t>(per Chris Cotterman</w:t>
      </w:r>
      <w:r w:rsidR="00575373">
        <w:t xml:space="preserve">, changing the font sizes of these </w:t>
      </w:r>
      <w:r>
        <w:t xml:space="preserve">will still be </w:t>
      </w:r>
      <w:r w:rsidR="00575373">
        <w:t>508-</w:t>
      </w:r>
      <w:r>
        <w:t>compliant).</w:t>
      </w:r>
    </w:p>
  </w:comment>
  <w:comment w:id="24" w:author="Holly Blanchard" w:date="2022-05-27T14:05:00Z" w:initials="HB">
    <w:p w14:paraId="6AA9E34D" w14:textId="77777777" w:rsidR="00243510" w:rsidRDefault="00243510">
      <w:pPr>
        <w:pStyle w:val="CommentText"/>
      </w:pPr>
      <w:r>
        <w:rPr>
          <w:rStyle w:val="CommentReference"/>
        </w:rPr>
        <w:annotationRef/>
      </w:r>
      <w:r>
        <w:t xml:space="preserve">The first module of a course should always </w:t>
      </w:r>
      <w:r w:rsidR="00D50992">
        <w:t>be numbered</w:t>
      </w:r>
      <w:r>
        <w:t xml:space="preserve"> 1, regardless of whether it’s an administrative module or a content module.</w:t>
      </w:r>
    </w:p>
  </w:comment>
  <w:comment w:id="26" w:author="Holly Blanchard" w:date="2022-05-27T14:35:00Z" w:initials="HB">
    <w:p w14:paraId="12820107" w14:textId="77777777" w:rsidR="00F372EB" w:rsidRDefault="00F372EB" w:rsidP="00F372EB">
      <w:pPr>
        <w:pStyle w:val="CommentText"/>
        <w:rPr>
          <w:noProof/>
        </w:rPr>
      </w:pPr>
      <w:r>
        <w:rPr>
          <w:rStyle w:val="CommentReference"/>
        </w:rPr>
        <w:annotationRef/>
      </w:r>
      <w:r>
        <w:rPr>
          <w:noProof/>
        </w:rPr>
        <w:t xml:space="preserve">Single slide size: 3.26" tall x 5.8" wide </w:t>
      </w:r>
      <w:r>
        <w:rPr>
          <w:noProof/>
        </w:rPr>
        <w:br/>
        <w:t>(to match width of 2 slides side-by-side)</w:t>
      </w:r>
    </w:p>
    <w:p w14:paraId="206E2D48" w14:textId="77777777" w:rsidR="00F372EB" w:rsidRDefault="00F372EB" w:rsidP="00F372EB">
      <w:pPr>
        <w:pStyle w:val="CommentText"/>
      </w:pPr>
      <w:r>
        <w:rPr>
          <w:noProof/>
        </w:rPr>
        <w:t>3/4 pt. black border</w:t>
      </w:r>
    </w:p>
  </w:comment>
  <w:comment w:id="29" w:author="Holly Blanchard" w:date="2022-05-27T14:35:00Z" w:initials="HB">
    <w:p w14:paraId="3DCBDE6D" w14:textId="77777777" w:rsidR="00F372EB" w:rsidRDefault="00F372EB">
      <w:pPr>
        <w:pStyle w:val="CommentText"/>
      </w:pPr>
      <w:r>
        <w:rPr>
          <w:rStyle w:val="CommentReference"/>
        </w:rPr>
        <w:annotationRef/>
      </w:r>
      <w:r>
        <w:t>Do not include blank line spaces before Headings 2, 3, 4, 5, or 6, no matter where they fall on a page.</w:t>
      </w:r>
    </w:p>
  </w:comment>
  <w:comment w:id="38" w:author="Holly Blanchard" w:date="2022-05-27T09:51:00Z" w:initials="HB">
    <w:p w14:paraId="5120C913" w14:textId="77777777" w:rsidR="0090758F" w:rsidRDefault="0090758F">
      <w:pPr>
        <w:pStyle w:val="CommentText"/>
      </w:pPr>
      <w:r>
        <w:rPr>
          <w:rStyle w:val="CommentReference"/>
        </w:rPr>
        <w:annotationRef/>
      </w:r>
      <w:r>
        <w:t>Module content begins here.</w:t>
      </w:r>
    </w:p>
  </w:comment>
  <w:comment w:id="40" w:author="Holly Blanchard" w:date="2022-05-27T14:36:00Z" w:initials="HB">
    <w:p w14:paraId="71CEB0B2" w14:textId="77777777" w:rsidR="00F372EB" w:rsidRDefault="00F372EB" w:rsidP="00F372EB">
      <w:pPr>
        <w:pStyle w:val="CommentText"/>
        <w:rPr>
          <w:noProof/>
        </w:rPr>
      </w:pPr>
      <w:r>
        <w:rPr>
          <w:rStyle w:val="CommentReference"/>
        </w:rPr>
        <w:annotationRef/>
      </w:r>
      <w:r>
        <w:rPr>
          <w:noProof/>
        </w:rPr>
        <w:t>Two side-by-side slides:</w:t>
      </w:r>
    </w:p>
    <w:p w14:paraId="215D91DB" w14:textId="77777777" w:rsidR="00F372EB" w:rsidRDefault="00F372EB" w:rsidP="00F372EB">
      <w:pPr>
        <w:pStyle w:val="CommentText"/>
        <w:rPr>
          <w:noProof/>
        </w:rPr>
      </w:pPr>
    </w:p>
    <w:p w14:paraId="1DB13555" w14:textId="77777777" w:rsidR="00F372EB" w:rsidRDefault="00F372EB" w:rsidP="00F372EB">
      <w:pPr>
        <w:pStyle w:val="CommentText"/>
        <w:rPr>
          <w:noProof/>
        </w:rPr>
      </w:pPr>
      <w:r>
        <w:rPr>
          <w:noProof/>
        </w:rPr>
        <w:t>Size: 1.6" tall X 2.84" wide</w:t>
      </w:r>
    </w:p>
    <w:p w14:paraId="3257CF41" w14:textId="77777777" w:rsidR="00F372EB" w:rsidRDefault="00F372EB" w:rsidP="00F372EB">
      <w:pPr>
        <w:pStyle w:val="CommentText"/>
        <w:rPr>
          <w:noProof/>
        </w:rPr>
      </w:pPr>
    </w:p>
    <w:p w14:paraId="6DB6AE20" w14:textId="77777777" w:rsidR="00F372EB" w:rsidRDefault="00F372EB" w:rsidP="00F372EB">
      <w:pPr>
        <w:pStyle w:val="CommentText"/>
        <w:rPr>
          <w:noProof/>
        </w:rPr>
      </w:pPr>
      <w:r>
        <w:rPr>
          <w:noProof/>
        </w:rPr>
        <w:t>One character space in between them</w:t>
      </w:r>
    </w:p>
    <w:p w14:paraId="144306B3" w14:textId="77777777" w:rsidR="00F372EB" w:rsidRDefault="00F372EB" w:rsidP="00F372EB">
      <w:pPr>
        <w:pStyle w:val="CommentText"/>
        <w:rPr>
          <w:noProof/>
        </w:rPr>
      </w:pPr>
    </w:p>
    <w:p w14:paraId="6A64CB47" w14:textId="77777777" w:rsidR="00F372EB" w:rsidRDefault="00F372EB" w:rsidP="00F372EB">
      <w:pPr>
        <w:pStyle w:val="CommentText"/>
      </w:pPr>
      <w:r>
        <w:rPr>
          <w:noProof/>
        </w:rPr>
        <w:t>3/4 pt. black border</w:t>
      </w:r>
    </w:p>
  </w:comment>
  <w:comment w:id="45" w:author="Holly Blanchard" w:date="2022-05-27T14:37:00Z" w:initials="HB">
    <w:p w14:paraId="37D76339" w14:textId="77777777" w:rsidR="00F372EB" w:rsidRDefault="00F372EB">
      <w:pPr>
        <w:pStyle w:val="CommentText"/>
      </w:pPr>
      <w:r>
        <w:rPr>
          <w:rStyle w:val="CommentReference"/>
        </w:rPr>
        <w:annotationRef/>
      </w:r>
      <w:r>
        <w:t xml:space="preserve">A module summary should be the answer to the learning objectives and not a description of what participants did in class during the module. For example, “A foodborne outbreak is…” and </w:t>
      </w:r>
      <w:r w:rsidRPr="00057951">
        <w:rPr>
          <w:b/>
        </w:rPr>
        <w:t>not</w:t>
      </w:r>
      <w:r>
        <w:t xml:space="preserve"> “Participants learned about what a foodborne outbreak is…”</w:t>
      </w:r>
    </w:p>
  </w:comment>
  <w:comment w:id="48" w:author="Holly Blanchard" w:date="2022-05-27T14:37:00Z" w:initials="HB">
    <w:p w14:paraId="5D0641EB" w14:textId="77777777" w:rsidR="00F372EB" w:rsidRDefault="00F372EB">
      <w:pPr>
        <w:pStyle w:val="CommentText"/>
      </w:pPr>
      <w:r>
        <w:rPr>
          <w:rStyle w:val="CommentReference"/>
        </w:rPr>
        <w:annotationRef/>
      </w:r>
      <w:r>
        <w:t>Reference List will appear at the end of each module. These instructions were provided by NCBRT and should be deleted out before printing.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E78CE1" w15:done="0"/>
  <w15:commentEx w15:paraId="7220AE75" w15:done="0"/>
  <w15:commentEx w15:paraId="6AD1A587" w15:done="0"/>
  <w15:commentEx w15:paraId="23F1CEAC" w15:done="0"/>
  <w15:commentEx w15:paraId="6151C594" w15:done="0"/>
  <w15:commentEx w15:paraId="19159E4D" w15:done="0"/>
  <w15:commentEx w15:paraId="393B1E1D" w15:done="0"/>
  <w15:commentEx w15:paraId="2BFF1228" w15:done="0"/>
  <w15:commentEx w15:paraId="0295B4CD" w15:done="0"/>
  <w15:commentEx w15:paraId="4445C130" w15:done="0"/>
  <w15:commentEx w15:paraId="5B947DC5" w15:done="0"/>
  <w15:commentEx w15:paraId="6AA9E34D" w15:done="0"/>
  <w15:commentEx w15:paraId="206E2D48" w15:done="0"/>
  <w15:commentEx w15:paraId="3DCBDE6D" w15:done="0"/>
  <w15:commentEx w15:paraId="5120C913" w15:done="0"/>
  <w15:commentEx w15:paraId="6A64CB47" w15:done="0"/>
  <w15:commentEx w15:paraId="37D76339" w15:done="0"/>
  <w15:commentEx w15:paraId="5D0641E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C7568" w16cex:dateUtc="2022-09-02T1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E78CE1" w16cid:durableId="263B5B79"/>
  <w16cid:commentId w16cid:paraId="7220AE75" w16cid:durableId="263B5B84"/>
  <w16cid:commentId w16cid:paraId="6AD1A587" w16cid:durableId="263B5BA6"/>
  <w16cid:commentId w16cid:paraId="23F1CEAC" w16cid:durableId="263B5A3E"/>
  <w16cid:commentId w16cid:paraId="6151C594" w16cid:durableId="263B6045"/>
  <w16cid:commentId w16cid:paraId="19159E4D" w16cid:durableId="263B5BD7"/>
  <w16cid:commentId w16cid:paraId="393B1E1D" w16cid:durableId="263B5961"/>
  <w16cid:commentId w16cid:paraId="2BFF1228" w16cid:durableId="263B5C13"/>
  <w16cid:commentId w16cid:paraId="0295B4CD" w16cid:durableId="26B9E669"/>
  <w16cid:commentId w16cid:paraId="4445C130" w16cid:durableId="26BC7568"/>
  <w16cid:commentId w16cid:paraId="5B947DC5" w16cid:durableId="263B1C5E"/>
  <w16cid:commentId w16cid:paraId="6AA9E34D" w16cid:durableId="263B592C"/>
  <w16cid:commentId w16cid:paraId="206E2D48" w16cid:durableId="263B601E"/>
  <w16cid:commentId w16cid:paraId="3DCBDE6D" w16cid:durableId="263B6029"/>
  <w16cid:commentId w16cid:paraId="5120C913" w16cid:durableId="263B1D86"/>
  <w16cid:commentId w16cid:paraId="6A64CB47" w16cid:durableId="263B6061"/>
  <w16cid:commentId w16cid:paraId="37D76339" w16cid:durableId="263B60BE"/>
  <w16cid:commentId w16cid:paraId="5D0641EB" w16cid:durableId="263B60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70418" w14:textId="77777777" w:rsidR="002352C4" w:rsidRDefault="002352C4" w:rsidP="00741495">
      <w:pPr>
        <w:spacing w:after="0" w:line="240" w:lineRule="auto"/>
      </w:pPr>
      <w:r>
        <w:separator/>
      </w:r>
    </w:p>
  </w:endnote>
  <w:endnote w:type="continuationSeparator" w:id="0">
    <w:p w14:paraId="07D9789E" w14:textId="77777777" w:rsidR="002352C4" w:rsidRDefault="002352C4" w:rsidP="00741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8EF16" w14:textId="77777777" w:rsidR="00D45A89" w:rsidRPr="00B96A86" w:rsidRDefault="00D45A89" w:rsidP="00A44990">
    <w:pPr>
      <w:pStyle w:val="Footer"/>
    </w:pPr>
    <w:r w:rsidRPr="00B96A86">
      <w:rPr>
        <w:noProof/>
      </w:rPr>
      <mc:AlternateContent>
        <mc:Choice Requires="wps">
          <w:drawing>
            <wp:anchor distT="0" distB="0" distL="114300" distR="114300" simplePos="0" relativeHeight="251643898" behindDoc="1" locked="0" layoutInCell="1" allowOverlap="1" wp14:anchorId="279ABAD2" wp14:editId="75FDC3FB">
              <wp:simplePos x="0" y="0"/>
              <wp:positionH relativeFrom="page">
                <wp:posOffset>-10633</wp:posOffset>
              </wp:positionH>
              <wp:positionV relativeFrom="page">
                <wp:posOffset>9253855</wp:posOffset>
              </wp:positionV>
              <wp:extent cx="7772400" cy="804672"/>
              <wp:effectExtent l="0" t="0" r="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804672"/>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AEECB" id="Rectangle 4" o:spid="_x0000_s1026" alt="&quot;&quot;" style="position:absolute;margin-left:-.85pt;margin-top:728.65pt;width:612pt;height:63.35pt;z-index:-2516725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" fillcolor="#ddd" stroked="f" strokeweight="1pt">
              <w10:wrap anchorx="page" anchory="page"/>
            </v:rect>
          </w:pict>
        </mc:Fallback>
      </mc:AlternateContent>
    </w:r>
    <w:proofErr w:type="spellStart"/>
    <w:r w:rsidR="00243510" w:rsidRPr="00B96A86">
      <w:t>vX.X</w:t>
    </w:r>
    <w:proofErr w:type="spellEnd"/>
    <w:r w:rsidR="00B96A86">
      <w:tab/>
    </w:r>
    <w:r w:rsidR="00B96A86" w:rsidRPr="00B96A86">
      <w:t xml:space="preserve">[Optional </w:t>
    </w:r>
    <w:r w:rsidR="00B96A86" w:rsidRPr="00A44990">
      <w:t>Partner</w:t>
    </w:r>
    <w:r w:rsidR="00B96A86" w:rsidRPr="00B96A86">
      <w:t xml:space="preserve"> Information]</w:t>
    </w:r>
    <w:r w:rsidR="00B96A86">
      <w:tab/>
    </w:r>
    <w:r w:rsidRPr="00B96A86">
      <w:t xml:space="preserve">Page </w:t>
    </w:r>
    <w:r w:rsidRPr="00B96A86">
      <w:fldChar w:fldCharType="begin"/>
    </w:r>
    <w:r w:rsidRPr="00B96A86">
      <w:instrText xml:space="preserve"> PAGE   \* MERGEFORMAT </w:instrText>
    </w:r>
    <w:r w:rsidRPr="00B96A86">
      <w:fldChar w:fldCharType="separate"/>
    </w:r>
    <w:r w:rsidRPr="00B96A86">
      <w:t>iv</w:t>
    </w:r>
    <w:r w:rsidRPr="00B96A8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71F8B" w14:textId="77777777" w:rsidR="00DC4CD7" w:rsidRPr="00A44990" w:rsidRDefault="006264C9" w:rsidP="00A44990">
    <w:pPr>
      <w:pStyle w:val="Footer"/>
      <w:rPr>
        <w:lang w:val="da-DK"/>
      </w:rPr>
    </w:pPr>
    <w:r w:rsidRPr="00A44990">
      <w:rPr>
        <w:noProof/>
      </w:rPr>
      <mc:AlternateContent>
        <mc:Choice Requires="wps">
          <w:drawing>
            <wp:anchor distT="0" distB="0" distL="114300" distR="114300" simplePos="0" relativeHeight="251667456" behindDoc="1" locked="0" layoutInCell="1" allowOverlap="1" wp14:anchorId="23546F25" wp14:editId="793894C3">
              <wp:simplePos x="0" y="0"/>
              <wp:positionH relativeFrom="page">
                <wp:align>left</wp:align>
              </wp:positionH>
              <wp:positionV relativeFrom="page">
                <wp:align>bottom</wp:align>
              </wp:positionV>
              <wp:extent cx="7772400" cy="804672"/>
              <wp:effectExtent l="0" t="0" r="0" b="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804672"/>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E2476" id="Rectangle 39" o:spid="_x0000_s1026" alt="&quot;&quot;" style="position:absolute;margin-left:0;margin-top:0;width:612pt;height:63.35pt;z-index:-25164902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" fillcolor="#ddd" stroked="f" strokeweight="1pt">
              <w10:wrap anchorx="page" anchory="page"/>
            </v:rect>
          </w:pict>
        </mc:Fallback>
      </mc:AlternateContent>
    </w:r>
    <w:r w:rsidR="00F372EB" w:rsidRPr="00A44990">
      <w:rPr>
        <w:lang w:val="da-DK"/>
      </w:rPr>
      <w:t>vX.X</w:t>
    </w:r>
    <w:r w:rsidR="00A44990" w:rsidRPr="00A44990">
      <w:rPr>
        <w:lang w:val="da-DK"/>
      </w:rPr>
      <w:tab/>
    </w:r>
    <w:r w:rsidR="00A44990" w:rsidRPr="00F372EB">
      <w:rPr>
        <w:lang w:val="da-DK"/>
      </w:rPr>
      <w:t>[Optional Partner Information]</w:t>
    </w:r>
    <w:r w:rsidR="00A44990">
      <w:rPr>
        <w:lang w:val="da-DK"/>
      </w:rPr>
      <w:tab/>
    </w:r>
    <w:r w:rsidR="00DC4CD7" w:rsidRPr="00A44990">
      <w:rPr>
        <w:lang w:val="da-DK"/>
      </w:rPr>
      <w:t>Page X-</w:t>
    </w:r>
    <w:r w:rsidR="00DC4CD7" w:rsidRPr="00A44990">
      <w:fldChar w:fldCharType="begin"/>
    </w:r>
    <w:r w:rsidR="00DC4CD7" w:rsidRPr="00A44990">
      <w:rPr>
        <w:lang w:val="da-DK"/>
      </w:rPr>
      <w:instrText xml:space="preserve"> PAGE   \* MERGEFORMAT </w:instrText>
    </w:r>
    <w:r w:rsidR="00DC4CD7" w:rsidRPr="00A44990">
      <w:fldChar w:fldCharType="separate"/>
    </w:r>
    <w:r w:rsidR="00DC4CD7" w:rsidRPr="00A44990">
      <w:rPr>
        <w:lang w:val="da-DK"/>
      </w:rPr>
      <w:t>vi</w:t>
    </w:r>
    <w:r w:rsidR="00DC4CD7" w:rsidRPr="00A4499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B5330" w14:textId="77777777" w:rsidR="002352C4" w:rsidRDefault="002352C4" w:rsidP="00741495">
      <w:pPr>
        <w:spacing w:after="0" w:line="240" w:lineRule="auto"/>
      </w:pPr>
      <w:r>
        <w:separator/>
      </w:r>
    </w:p>
  </w:footnote>
  <w:footnote w:type="continuationSeparator" w:id="0">
    <w:p w14:paraId="1DFAA7CD" w14:textId="77777777" w:rsidR="002352C4" w:rsidRDefault="002352C4" w:rsidP="00741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BD329" w14:textId="77777777" w:rsidR="00D45A89" w:rsidRDefault="00D45A89" w:rsidP="000D7B52">
    <w:pPr>
      <w:pStyle w:val="Header"/>
    </w:pPr>
    <w:r>
      <w:rPr>
        <w:noProof/>
      </w:rPr>
      <w:drawing>
        <wp:anchor distT="0" distB="0" distL="114300" distR="114300" simplePos="0" relativeHeight="251664384" behindDoc="1" locked="0" layoutInCell="1" allowOverlap="1" wp14:anchorId="070D66D6" wp14:editId="282ED47E">
          <wp:simplePos x="0" y="0"/>
          <wp:positionH relativeFrom="page">
            <wp:align>center</wp:align>
          </wp:positionH>
          <wp:positionV relativeFrom="page">
            <wp:align>top</wp:align>
          </wp:positionV>
          <wp:extent cx="7818453" cy="1033272"/>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G header image.png"/>
                  <pic:cNvPicPr/>
                </pic:nvPicPr>
                <pic:blipFill>
                  <a:blip r:embed="rId1">
                    <a:extLst>
                      <a:ext uri="{28A0092B-C50C-407E-A947-70E740481C1C}">
                        <a14:useLocalDpi xmlns:a14="http://schemas.microsoft.com/office/drawing/2010/main" val="0"/>
                      </a:ext>
                    </a:extLst>
                  </a:blip>
                  <a:stretch>
                    <a:fillRect/>
                  </a:stretch>
                </pic:blipFill>
                <pic:spPr>
                  <a:xfrm>
                    <a:off x="0" y="0"/>
                    <a:ext cx="7818453" cy="1033272"/>
                  </a:xfrm>
                  <a:prstGeom prst="rect">
                    <a:avLst/>
                  </a:prstGeom>
                </pic:spPr>
              </pic:pic>
            </a:graphicData>
          </a:graphic>
          <wp14:sizeRelH relativeFrom="page">
            <wp14:pctWidth>0</wp14:pctWidth>
          </wp14:sizeRelH>
          <wp14:sizeRelV relativeFrom="page">
            <wp14:pctHeight>0</wp14:pctHeight>
          </wp14:sizeRelV>
        </wp:anchor>
      </w:drawing>
    </w:r>
  </w:p>
  <w:p w14:paraId="63D09014" w14:textId="77777777" w:rsidR="00D45A89" w:rsidRPr="00B2518E" w:rsidRDefault="00C306F3" w:rsidP="00C306F3">
    <w:pPr>
      <w:pStyle w:val="Header"/>
      <w:rPr>
        <w:color w:val="auto"/>
      </w:rPr>
    </w:pPr>
    <w:r w:rsidRPr="00C306F3">
      <w:t>Enter Course Name</w:t>
    </w:r>
    <w:r>
      <w:tab/>
    </w:r>
    <w:r>
      <w:tab/>
    </w:r>
    <w:r w:rsidR="005B1186">
      <w:rPr>
        <w:color w:val="auto"/>
      </w:rPr>
      <w:t>Participant</w:t>
    </w:r>
    <w:r w:rsidR="00D45A89" w:rsidRPr="00B2518E">
      <w:rPr>
        <w:color w:val="auto"/>
      </w:rPr>
      <w:t xml:space="preserv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9B8"/>
    <w:multiLevelType w:val="hybridMultilevel"/>
    <w:tmpl w:val="E358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218B1"/>
    <w:multiLevelType w:val="hybridMultilevel"/>
    <w:tmpl w:val="0ABE8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85E42"/>
    <w:multiLevelType w:val="hybridMultilevel"/>
    <w:tmpl w:val="C0646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9047D"/>
    <w:multiLevelType w:val="hybridMultilevel"/>
    <w:tmpl w:val="B92A1E58"/>
    <w:lvl w:ilvl="0" w:tplc="8618BAF2">
      <w:start w:val="1"/>
      <w:numFmt w:val="bullet"/>
      <w:lvlText w:val="•"/>
      <w:lvlJc w:val="left"/>
      <w:pPr>
        <w:tabs>
          <w:tab w:val="num" w:pos="720"/>
        </w:tabs>
        <w:ind w:left="720" w:hanging="360"/>
      </w:pPr>
      <w:rPr>
        <w:rFonts w:ascii="Arial" w:hAnsi="Arial" w:hint="default"/>
      </w:rPr>
    </w:lvl>
    <w:lvl w:ilvl="1" w:tplc="755850D4" w:tentative="1">
      <w:start w:val="1"/>
      <w:numFmt w:val="bullet"/>
      <w:lvlText w:val="•"/>
      <w:lvlJc w:val="left"/>
      <w:pPr>
        <w:tabs>
          <w:tab w:val="num" w:pos="1440"/>
        </w:tabs>
        <w:ind w:left="1440" w:hanging="360"/>
      </w:pPr>
      <w:rPr>
        <w:rFonts w:ascii="Arial" w:hAnsi="Arial" w:hint="default"/>
      </w:rPr>
    </w:lvl>
    <w:lvl w:ilvl="2" w:tplc="6A3CE9A4" w:tentative="1">
      <w:start w:val="1"/>
      <w:numFmt w:val="bullet"/>
      <w:lvlText w:val="•"/>
      <w:lvlJc w:val="left"/>
      <w:pPr>
        <w:tabs>
          <w:tab w:val="num" w:pos="2160"/>
        </w:tabs>
        <w:ind w:left="2160" w:hanging="360"/>
      </w:pPr>
      <w:rPr>
        <w:rFonts w:ascii="Arial" w:hAnsi="Arial" w:hint="default"/>
      </w:rPr>
    </w:lvl>
    <w:lvl w:ilvl="3" w:tplc="C19878BA" w:tentative="1">
      <w:start w:val="1"/>
      <w:numFmt w:val="bullet"/>
      <w:lvlText w:val="•"/>
      <w:lvlJc w:val="left"/>
      <w:pPr>
        <w:tabs>
          <w:tab w:val="num" w:pos="2880"/>
        </w:tabs>
        <w:ind w:left="2880" w:hanging="360"/>
      </w:pPr>
      <w:rPr>
        <w:rFonts w:ascii="Arial" w:hAnsi="Arial" w:hint="default"/>
      </w:rPr>
    </w:lvl>
    <w:lvl w:ilvl="4" w:tplc="F0DA91BA" w:tentative="1">
      <w:start w:val="1"/>
      <w:numFmt w:val="bullet"/>
      <w:lvlText w:val="•"/>
      <w:lvlJc w:val="left"/>
      <w:pPr>
        <w:tabs>
          <w:tab w:val="num" w:pos="3600"/>
        </w:tabs>
        <w:ind w:left="3600" w:hanging="360"/>
      </w:pPr>
      <w:rPr>
        <w:rFonts w:ascii="Arial" w:hAnsi="Arial" w:hint="default"/>
      </w:rPr>
    </w:lvl>
    <w:lvl w:ilvl="5" w:tplc="108AD8A0" w:tentative="1">
      <w:start w:val="1"/>
      <w:numFmt w:val="bullet"/>
      <w:lvlText w:val="•"/>
      <w:lvlJc w:val="left"/>
      <w:pPr>
        <w:tabs>
          <w:tab w:val="num" w:pos="4320"/>
        </w:tabs>
        <w:ind w:left="4320" w:hanging="360"/>
      </w:pPr>
      <w:rPr>
        <w:rFonts w:ascii="Arial" w:hAnsi="Arial" w:hint="default"/>
      </w:rPr>
    </w:lvl>
    <w:lvl w:ilvl="6" w:tplc="1F0C75B0" w:tentative="1">
      <w:start w:val="1"/>
      <w:numFmt w:val="bullet"/>
      <w:lvlText w:val="•"/>
      <w:lvlJc w:val="left"/>
      <w:pPr>
        <w:tabs>
          <w:tab w:val="num" w:pos="5040"/>
        </w:tabs>
        <w:ind w:left="5040" w:hanging="360"/>
      </w:pPr>
      <w:rPr>
        <w:rFonts w:ascii="Arial" w:hAnsi="Arial" w:hint="default"/>
      </w:rPr>
    </w:lvl>
    <w:lvl w:ilvl="7" w:tplc="7FCAD336" w:tentative="1">
      <w:start w:val="1"/>
      <w:numFmt w:val="bullet"/>
      <w:lvlText w:val="•"/>
      <w:lvlJc w:val="left"/>
      <w:pPr>
        <w:tabs>
          <w:tab w:val="num" w:pos="5760"/>
        </w:tabs>
        <w:ind w:left="5760" w:hanging="360"/>
      </w:pPr>
      <w:rPr>
        <w:rFonts w:ascii="Arial" w:hAnsi="Arial" w:hint="default"/>
      </w:rPr>
    </w:lvl>
    <w:lvl w:ilvl="8" w:tplc="3A427D1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495C12"/>
    <w:multiLevelType w:val="hybridMultilevel"/>
    <w:tmpl w:val="CE763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F20AA6"/>
    <w:multiLevelType w:val="hybridMultilevel"/>
    <w:tmpl w:val="BA68A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C7685B"/>
    <w:multiLevelType w:val="hybridMultilevel"/>
    <w:tmpl w:val="D0A6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B2578"/>
    <w:multiLevelType w:val="hybridMultilevel"/>
    <w:tmpl w:val="2E26E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557209"/>
    <w:multiLevelType w:val="hybridMultilevel"/>
    <w:tmpl w:val="F5FE95CE"/>
    <w:lvl w:ilvl="0" w:tplc="D7903A9C">
      <w:start w:val="1"/>
      <w:numFmt w:val="decimal"/>
      <w:pStyle w:val="ELOs"/>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9A464C"/>
    <w:multiLevelType w:val="multilevel"/>
    <w:tmpl w:val="D31ECC72"/>
    <w:lvl w:ilvl="0">
      <w:start w:val="1"/>
      <w:numFmt w:val="upperRoman"/>
      <w:pStyle w:val="AcademicOutlineI"/>
      <w:lvlText w:val="%1."/>
      <w:lvlJc w:val="left"/>
      <w:pPr>
        <w:ind w:left="360" w:hanging="360"/>
      </w:pPr>
      <w:rPr>
        <w:rFonts w:hint="default"/>
      </w:rPr>
    </w:lvl>
    <w:lvl w:ilvl="1">
      <w:start w:val="1"/>
      <w:numFmt w:val="upperLetter"/>
      <w:lvlText w:val="%2."/>
      <w:lvlJc w:val="left"/>
      <w:pPr>
        <w:ind w:left="360" w:firstLine="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B1946BE"/>
    <w:multiLevelType w:val="hybridMultilevel"/>
    <w:tmpl w:val="3C0AB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23222E"/>
    <w:multiLevelType w:val="hybridMultilevel"/>
    <w:tmpl w:val="D32CD1D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2" w15:restartNumberingAfterBreak="0">
    <w:nsid w:val="4C505277"/>
    <w:multiLevelType w:val="hybridMultilevel"/>
    <w:tmpl w:val="D2C8D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832F6A"/>
    <w:multiLevelType w:val="hybridMultilevel"/>
    <w:tmpl w:val="11E270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D5199"/>
    <w:multiLevelType w:val="hybridMultilevel"/>
    <w:tmpl w:val="23E4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0A227D"/>
    <w:multiLevelType w:val="multilevel"/>
    <w:tmpl w:val="4A9E1338"/>
    <w:lvl w:ilvl="0">
      <w:start w:val="1"/>
      <w:numFmt w:val="bullet"/>
      <w:lvlText w:val=""/>
      <w:lvlJc w:val="left"/>
      <w:pPr>
        <w:ind w:left="360" w:firstLine="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none"/>
      <w:lvlText w:val="%3)"/>
      <w:lvlJc w:val="left"/>
      <w:pPr>
        <w:ind w:left="1080" w:hanging="360"/>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E3429D3"/>
    <w:multiLevelType w:val="hybridMultilevel"/>
    <w:tmpl w:val="CCC8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045A61"/>
    <w:multiLevelType w:val="hybridMultilevel"/>
    <w:tmpl w:val="FE9EA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775AEB"/>
    <w:multiLevelType w:val="hybridMultilevel"/>
    <w:tmpl w:val="5D340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DF31E6"/>
    <w:multiLevelType w:val="hybridMultilevel"/>
    <w:tmpl w:val="A6A23BCA"/>
    <w:lvl w:ilvl="0" w:tplc="33E4FDE0">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800048"/>
    <w:multiLevelType w:val="multilevel"/>
    <w:tmpl w:val="16A63686"/>
    <w:lvl w:ilvl="0">
      <w:start w:val="1"/>
      <w:numFmt w:val="bullet"/>
      <w:pStyle w:val="BulletLevel1"/>
      <w:lvlText w:val=""/>
      <w:lvlJc w:val="left"/>
      <w:pPr>
        <w:ind w:left="360" w:firstLine="0"/>
      </w:pPr>
      <w:rPr>
        <w:rFonts w:ascii="Symbol" w:hAnsi="Symbol" w:hint="default"/>
      </w:rPr>
    </w:lvl>
    <w:lvl w:ilvl="1">
      <w:start w:val="1"/>
      <w:numFmt w:val="bullet"/>
      <w:lvlText w:val="–"/>
      <w:lvlJc w:val="left"/>
      <w:pPr>
        <w:ind w:left="1080" w:hanging="360"/>
      </w:pPr>
      <w:rPr>
        <w:rFonts w:ascii="Calibri" w:hAnsi="Calibri"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2D5378D"/>
    <w:multiLevelType w:val="hybridMultilevel"/>
    <w:tmpl w:val="94D42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745C4A"/>
    <w:multiLevelType w:val="hybridMultilevel"/>
    <w:tmpl w:val="17ECF95A"/>
    <w:lvl w:ilvl="0" w:tplc="22766A2E">
      <w:start w:val="1"/>
      <w:numFmt w:val="bullet"/>
      <w:lvlText w:val=""/>
      <w:lvlJc w:val="left"/>
      <w:pPr>
        <w:ind w:left="108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5E1302"/>
    <w:multiLevelType w:val="hybridMultilevel"/>
    <w:tmpl w:val="F53C99FC"/>
    <w:lvl w:ilvl="0" w:tplc="4052D460">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22"/>
  </w:num>
  <w:num w:numId="3">
    <w:abstractNumId w:val="4"/>
  </w:num>
  <w:num w:numId="4">
    <w:abstractNumId w:val="16"/>
  </w:num>
  <w:num w:numId="5">
    <w:abstractNumId w:val="19"/>
  </w:num>
  <w:num w:numId="6">
    <w:abstractNumId w:val="5"/>
  </w:num>
  <w:num w:numId="7">
    <w:abstractNumId w:val="17"/>
  </w:num>
  <w:num w:numId="8">
    <w:abstractNumId w:val="8"/>
  </w:num>
  <w:num w:numId="9">
    <w:abstractNumId w:val="12"/>
  </w:num>
  <w:num w:numId="10">
    <w:abstractNumId w:val="8"/>
  </w:num>
  <w:num w:numId="11">
    <w:abstractNumId w:val="15"/>
  </w:num>
  <w:num w:numId="12">
    <w:abstractNumId w:val="15"/>
  </w:num>
  <w:num w:numId="13">
    <w:abstractNumId w:val="9"/>
  </w:num>
  <w:num w:numId="14">
    <w:abstractNumId w:val="6"/>
  </w:num>
  <w:num w:numId="15">
    <w:abstractNumId w:val="21"/>
  </w:num>
  <w:num w:numId="16">
    <w:abstractNumId w:val="13"/>
  </w:num>
  <w:num w:numId="17">
    <w:abstractNumId w:val="10"/>
  </w:num>
  <w:num w:numId="18">
    <w:abstractNumId w:val="0"/>
  </w:num>
  <w:num w:numId="19">
    <w:abstractNumId w:val="11"/>
  </w:num>
  <w:num w:numId="20">
    <w:abstractNumId w:val="7"/>
  </w:num>
  <w:num w:numId="21">
    <w:abstractNumId w:val="2"/>
  </w:num>
  <w:num w:numId="22">
    <w:abstractNumId w:val="3"/>
  </w:num>
  <w:num w:numId="23">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num>
  <w:num w:numId="25">
    <w:abstractNumId w:val="20"/>
  </w:num>
  <w:num w:numId="26">
    <w:abstractNumId w:val="1"/>
  </w:num>
  <w:num w:numId="27">
    <w:abstractNumId w:val="18"/>
  </w:num>
  <w:num w:numId="2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lly Blanchard">
    <w15:presenceInfo w15:providerId="AD" w15:userId="S-1-5-21-1099462848-3905372694-267649714-7052"/>
  </w15:person>
  <w15:person w15:author="Chris Cotterman">
    <w15:presenceInfo w15:providerId="AD" w15:userId="S::ccotterman@acclaroinc.net::29f49b92-df41-4be1-bdc7-e4968f8b54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DKwtDC0NDEzNDQzsjRR0lEKTi0uzszPAykwNKgFANtnwHotAAAA"/>
  </w:docVars>
  <w:rsids>
    <w:rsidRoot w:val="002352C4"/>
    <w:rsid w:val="000028E7"/>
    <w:rsid w:val="0001332A"/>
    <w:rsid w:val="00014684"/>
    <w:rsid w:val="00014867"/>
    <w:rsid w:val="00022F5D"/>
    <w:rsid w:val="000232CE"/>
    <w:rsid w:val="00030792"/>
    <w:rsid w:val="00031542"/>
    <w:rsid w:val="000321AA"/>
    <w:rsid w:val="00035549"/>
    <w:rsid w:val="00036D7C"/>
    <w:rsid w:val="0004180D"/>
    <w:rsid w:val="000454E9"/>
    <w:rsid w:val="00053645"/>
    <w:rsid w:val="00054988"/>
    <w:rsid w:val="00054FC4"/>
    <w:rsid w:val="00056E6C"/>
    <w:rsid w:val="00057951"/>
    <w:rsid w:val="000602A9"/>
    <w:rsid w:val="00063901"/>
    <w:rsid w:val="000667C7"/>
    <w:rsid w:val="00074196"/>
    <w:rsid w:val="00074A2B"/>
    <w:rsid w:val="00074DF6"/>
    <w:rsid w:val="0007601F"/>
    <w:rsid w:val="00080FCC"/>
    <w:rsid w:val="00084D23"/>
    <w:rsid w:val="00093E57"/>
    <w:rsid w:val="000978CA"/>
    <w:rsid w:val="000A0F0E"/>
    <w:rsid w:val="000B3689"/>
    <w:rsid w:val="000B55BC"/>
    <w:rsid w:val="000C00C5"/>
    <w:rsid w:val="000C57A0"/>
    <w:rsid w:val="000C7B0F"/>
    <w:rsid w:val="000D2EF5"/>
    <w:rsid w:val="000D7B52"/>
    <w:rsid w:val="000E0351"/>
    <w:rsid w:val="000E23EB"/>
    <w:rsid w:val="000E3795"/>
    <w:rsid w:val="000E40EF"/>
    <w:rsid w:val="000E425A"/>
    <w:rsid w:val="00104A95"/>
    <w:rsid w:val="00104F49"/>
    <w:rsid w:val="001067B0"/>
    <w:rsid w:val="00122ADE"/>
    <w:rsid w:val="00122F09"/>
    <w:rsid w:val="0012314B"/>
    <w:rsid w:val="001264B1"/>
    <w:rsid w:val="00134A22"/>
    <w:rsid w:val="00134A8B"/>
    <w:rsid w:val="00146100"/>
    <w:rsid w:val="00162A7F"/>
    <w:rsid w:val="00170F10"/>
    <w:rsid w:val="00174599"/>
    <w:rsid w:val="0018186D"/>
    <w:rsid w:val="001823AC"/>
    <w:rsid w:val="00183919"/>
    <w:rsid w:val="001920A5"/>
    <w:rsid w:val="001968D1"/>
    <w:rsid w:val="00196D03"/>
    <w:rsid w:val="001A4D5B"/>
    <w:rsid w:val="001B6D09"/>
    <w:rsid w:val="001D2C01"/>
    <w:rsid w:val="001D4BF8"/>
    <w:rsid w:val="001F75F2"/>
    <w:rsid w:val="00201606"/>
    <w:rsid w:val="00201A78"/>
    <w:rsid w:val="00211B13"/>
    <w:rsid w:val="00211E39"/>
    <w:rsid w:val="002135EE"/>
    <w:rsid w:val="00214934"/>
    <w:rsid w:val="00220368"/>
    <w:rsid w:val="0022542F"/>
    <w:rsid w:val="002261E7"/>
    <w:rsid w:val="002277D9"/>
    <w:rsid w:val="002352C4"/>
    <w:rsid w:val="00243510"/>
    <w:rsid w:val="002442AD"/>
    <w:rsid w:val="00244E4C"/>
    <w:rsid w:val="00245909"/>
    <w:rsid w:val="00250584"/>
    <w:rsid w:val="00254CCE"/>
    <w:rsid w:val="00257C56"/>
    <w:rsid w:val="0026125A"/>
    <w:rsid w:val="00263CF4"/>
    <w:rsid w:val="002663C8"/>
    <w:rsid w:val="00266EA9"/>
    <w:rsid w:val="00273005"/>
    <w:rsid w:val="00277D61"/>
    <w:rsid w:val="00280730"/>
    <w:rsid w:val="002812FF"/>
    <w:rsid w:val="00283229"/>
    <w:rsid w:val="0028394C"/>
    <w:rsid w:val="00283EE6"/>
    <w:rsid w:val="00283F22"/>
    <w:rsid w:val="00290B89"/>
    <w:rsid w:val="002915CA"/>
    <w:rsid w:val="00292130"/>
    <w:rsid w:val="00294F69"/>
    <w:rsid w:val="00297991"/>
    <w:rsid w:val="002A17B5"/>
    <w:rsid w:val="002A21F5"/>
    <w:rsid w:val="002A33A4"/>
    <w:rsid w:val="002A41E2"/>
    <w:rsid w:val="002A632A"/>
    <w:rsid w:val="002A6479"/>
    <w:rsid w:val="002A7574"/>
    <w:rsid w:val="002A76A1"/>
    <w:rsid w:val="002B1F62"/>
    <w:rsid w:val="002B462D"/>
    <w:rsid w:val="002C0373"/>
    <w:rsid w:val="002C29BD"/>
    <w:rsid w:val="002C2D64"/>
    <w:rsid w:val="002C564C"/>
    <w:rsid w:val="002C7862"/>
    <w:rsid w:val="002D49F2"/>
    <w:rsid w:val="002D75E6"/>
    <w:rsid w:val="002E1F9D"/>
    <w:rsid w:val="002E442B"/>
    <w:rsid w:val="002E54BF"/>
    <w:rsid w:val="002E78CE"/>
    <w:rsid w:val="002F133B"/>
    <w:rsid w:val="002F4230"/>
    <w:rsid w:val="0030191A"/>
    <w:rsid w:val="00310A59"/>
    <w:rsid w:val="003138F3"/>
    <w:rsid w:val="00332B8F"/>
    <w:rsid w:val="00336BD6"/>
    <w:rsid w:val="00340150"/>
    <w:rsid w:val="00345B3F"/>
    <w:rsid w:val="00350234"/>
    <w:rsid w:val="003536E0"/>
    <w:rsid w:val="00356F86"/>
    <w:rsid w:val="00375CFA"/>
    <w:rsid w:val="00381F66"/>
    <w:rsid w:val="003836F9"/>
    <w:rsid w:val="00395E96"/>
    <w:rsid w:val="003B1954"/>
    <w:rsid w:val="003B201B"/>
    <w:rsid w:val="003B316A"/>
    <w:rsid w:val="003C2A80"/>
    <w:rsid w:val="003C7ABA"/>
    <w:rsid w:val="003D0A5C"/>
    <w:rsid w:val="003E078A"/>
    <w:rsid w:val="003F05BD"/>
    <w:rsid w:val="00402B5E"/>
    <w:rsid w:val="004232CC"/>
    <w:rsid w:val="004314A5"/>
    <w:rsid w:val="004358DE"/>
    <w:rsid w:val="00436760"/>
    <w:rsid w:val="00436DCB"/>
    <w:rsid w:val="004459BB"/>
    <w:rsid w:val="00446A59"/>
    <w:rsid w:val="00451619"/>
    <w:rsid w:val="00461951"/>
    <w:rsid w:val="0046740A"/>
    <w:rsid w:val="00480C3D"/>
    <w:rsid w:val="00480E7A"/>
    <w:rsid w:val="00481643"/>
    <w:rsid w:val="0048752C"/>
    <w:rsid w:val="00493744"/>
    <w:rsid w:val="004A3320"/>
    <w:rsid w:val="004A5B24"/>
    <w:rsid w:val="004A6936"/>
    <w:rsid w:val="004A7A47"/>
    <w:rsid w:val="004A7EFA"/>
    <w:rsid w:val="004B03BA"/>
    <w:rsid w:val="004B49D1"/>
    <w:rsid w:val="004B6919"/>
    <w:rsid w:val="004C5404"/>
    <w:rsid w:val="004C5A08"/>
    <w:rsid w:val="004D1B7F"/>
    <w:rsid w:val="004D1DBE"/>
    <w:rsid w:val="004D2382"/>
    <w:rsid w:val="004D536F"/>
    <w:rsid w:val="004D7E7E"/>
    <w:rsid w:val="004E0D62"/>
    <w:rsid w:val="004E3782"/>
    <w:rsid w:val="004F487A"/>
    <w:rsid w:val="005040B3"/>
    <w:rsid w:val="005151DD"/>
    <w:rsid w:val="005227D6"/>
    <w:rsid w:val="005235E2"/>
    <w:rsid w:val="005258C9"/>
    <w:rsid w:val="00525D6C"/>
    <w:rsid w:val="00527106"/>
    <w:rsid w:val="00530783"/>
    <w:rsid w:val="00532804"/>
    <w:rsid w:val="00534524"/>
    <w:rsid w:val="005356C1"/>
    <w:rsid w:val="00536190"/>
    <w:rsid w:val="00536A22"/>
    <w:rsid w:val="00540D4C"/>
    <w:rsid w:val="00543738"/>
    <w:rsid w:val="00544DD4"/>
    <w:rsid w:val="00544FC2"/>
    <w:rsid w:val="00547868"/>
    <w:rsid w:val="005515DE"/>
    <w:rsid w:val="00554A83"/>
    <w:rsid w:val="00555214"/>
    <w:rsid w:val="00561AA9"/>
    <w:rsid w:val="005621E1"/>
    <w:rsid w:val="00565664"/>
    <w:rsid w:val="00567668"/>
    <w:rsid w:val="00571A47"/>
    <w:rsid w:val="00573AC3"/>
    <w:rsid w:val="005742D4"/>
    <w:rsid w:val="00575373"/>
    <w:rsid w:val="00590FFE"/>
    <w:rsid w:val="00592826"/>
    <w:rsid w:val="005A04E8"/>
    <w:rsid w:val="005B1186"/>
    <w:rsid w:val="005B17E7"/>
    <w:rsid w:val="005C1C9F"/>
    <w:rsid w:val="005C546A"/>
    <w:rsid w:val="005C679E"/>
    <w:rsid w:val="005D20AD"/>
    <w:rsid w:val="005D5DDC"/>
    <w:rsid w:val="005E3B84"/>
    <w:rsid w:val="005E550B"/>
    <w:rsid w:val="005F2D23"/>
    <w:rsid w:val="005F5475"/>
    <w:rsid w:val="00604218"/>
    <w:rsid w:val="006068FA"/>
    <w:rsid w:val="00607CC5"/>
    <w:rsid w:val="00610557"/>
    <w:rsid w:val="0061107D"/>
    <w:rsid w:val="00623FF3"/>
    <w:rsid w:val="006264C9"/>
    <w:rsid w:val="00631738"/>
    <w:rsid w:val="0063305A"/>
    <w:rsid w:val="00635428"/>
    <w:rsid w:val="006409E6"/>
    <w:rsid w:val="00644E49"/>
    <w:rsid w:val="0065422F"/>
    <w:rsid w:val="0065671C"/>
    <w:rsid w:val="0066284F"/>
    <w:rsid w:val="0067453B"/>
    <w:rsid w:val="0067509E"/>
    <w:rsid w:val="00676761"/>
    <w:rsid w:val="00685D72"/>
    <w:rsid w:val="0069153B"/>
    <w:rsid w:val="00692CB0"/>
    <w:rsid w:val="006A19E2"/>
    <w:rsid w:val="006A458E"/>
    <w:rsid w:val="006B0043"/>
    <w:rsid w:val="006B4DBB"/>
    <w:rsid w:val="006C0B01"/>
    <w:rsid w:val="006C795E"/>
    <w:rsid w:val="006D4D4C"/>
    <w:rsid w:val="006E3D80"/>
    <w:rsid w:val="006E48F6"/>
    <w:rsid w:val="006E55BC"/>
    <w:rsid w:val="006F07D2"/>
    <w:rsid w:val="006F7743"/>
    <w:rsid w:val="00701A4C"/>
    <w:rsid w:val="00710A3B"/>
    <w:rsid w:val="00714FFF"/>
    <w:rsid w:val="007155C2"/>
    <w:rsid w:val="00730733"/>
    <w:rsid w:val="00736F00"/>
    <w:rsid w:val="0073791D"/>
    <w:rsid w:val="00741495"/>
    <w:rsid w:val="00742D66"/>
    <w:rsid w:val="0074446E"/>
    <w:rsid w:val="00754194"/>
    <w:rsid w:val="00772BFE"/>
    <w:rsid w:val="00775AB6"/>
    <w:rsid w:val="007819D3"/>
    <w:rsid w:val="00784240"/>
    <w:rsid w:val="0079071D"/>
    <w:rsid w:val="007A07FF"/>
    <w:rsid w:val="007A7763"/>
    <w:rsid w:val="007B5473"/>
    <w:rsid w:val="007B683F"/>
    <w:rsid w:val="007B76DF"/>
    <w:rsid w:val="007B7D6F"/>
    <w:rsid w:val="007B7E19"/>
    <w:rsid w:val="007C39F8"/>
    <w:rsid w:val="007C5E9E"/>
    <w:rsid w:val="007D2D82"/>
    <w:rsid w:val="007D6208"/>
    <w:rsid w:val="007E0917"/>
    <w:rsid w:val="007F258A"/>
    <w:rsid w:val="0080010E"/>
    <w:rsid w:val="00803014"/>
    <w:rsid w:val="00806374"/>
    <w:rsid w:val="00812618"/>
    <w:rsid w:val="008129CE"/>
    <w:rsid w:val="00813F5A"/>
    <w:rsid w:val="008164FE"/>
    <w:rsid w:val="00821AF6"/>
    <w:rsid w:val="008269A4"/>
    <w:rsid w:val="00835D9B"/>
    <w:rsid w:val="00843294"/>
    <w:rsid w:val="00845A9A"/>
    <w:rsid w:val="00853962"/>
    <w:rsid w:val="00862510"/>
    <w:rsid w:val="00863CBA"/>
    <w:rsid w:val="00865DC0"/>
    <w:rsid w:val="008711E6"/>
    <w:rsid w:val="008812F2"/>
    <w:rsid w:val="00885BA8"/>
    <w:rsid w:val="0089362C"/>
    <w:rsid w:val="008A20E1"/>
    <w:rsid w:val="008A5EC6"/>
    <w:rsid w:val="008A6068"/>
    <w:rsid w:val="008A7114"/>
    <w:rsid w:val="008B68F3"/>
    <w:rsid w:val="008C1A00"/>
    <w:rsid w:val="008C1E90"/>
    <w:rsid w:val="008C23D6"/>
    <w:rsid w:val="008C670A"/>
    <w:rsid w:val="008D171C"/>
    <w:rsid w:val="008D46B0"/>
    <w:rsid w:val="008D580B"/>
    <w:rsid w:val="008D6584"/>
    <w:rsid w:val="008E08D8"/>
    <w:rsid w:val="008F30BE"/>
    <w:rsid w:val="008F538D"/>
    <w:rsid w:val="008F7191"/>
    <w:rsid w:val="00902632"/>
    <w:rsid w:val="00904C92"/>
    <w:rsid w:val="00905CE8"/>
    <w:rsid w:val="0090689E"/>
    <w:rsid w:val="0090758F"/>
    <w:rsid w:val="0091397E"/>
    <w:rsid w:val="00913B8F"/>
    <w:rsid w:val="00915C7F"/>
    <w:rsid w:val="00916711"/>
    <w:rsid w:val="009207F2"/>
    <w:rsid w:val="00923287"/>
    <w:rsid w:val="00923D11"/>
    <w:rsid w:val="009259DD"/>
    <w:rsid w:val="00930C91"/>
    <w:rsid w:val="0094443B"/>
    <w:rsid w:val="0094456A"/>
    <w:rsid w:val="00945596"/>
    <w:rsid w:val="00963FE0"/>
    <w:rsid w:val="00964E3D"/>
    <w:rsid w:val="00974C7E"/>
    <w:rsid w:val="009839FB"/>
    <w:rsid w:val="00985043"/>
    <w:rsid w:val="00986037"/>
    <w:rsid w:val="00992359"/>
    <w:rsid w:val="009B5E00"/>
    <w:rsid w:val="009B790C"/>
    <w:rsid w:val="009D2110"/>
    <w:rsid w:val="009D6117"/>
    <w:rsid w:val="009D7264"/>
    <w:rsid w:val="009E091C"/>
    <w:rsid w:val="009E0E0F"/>
    <w:rsid w:val="009E3FED"/>
    <w:rsid w:val="009E44E0"/>
    <w:rsid w:val="009F1673"/>
    <w:rsid w:val="009F1DB7"/>
    <w:rsid w:val="009F2B72"/>
    <w:rsid w:val="009F34E7"/>
    <w:rsid w:val="009F448E"/>
    <w:rsid w:val="00A004AF"/>
    <w:rsid w:val="00A02352"/>
    <w:rsid w:val="00A02F9A"/>
    <w:rsid w:val="00A076DC"/>
    <w:rsid w:val="00A07F4B"/>
    <w:rsid w:val="00A112EC"/>
    <w:rsid w:val="00A2781F"/>
    <w:rsid w:val="00A3462F"/>
    <w:rsid w:val="00A358BB"/>
    <w:rsid w:val="00A41342"/>
    <w:rsid w:val="00A44990"/>
    <w:rsid w:val="00A51B93"/>
    <w:rsid w:val="00A57DC2"/>
    <w:rsid w:val="00A71642"/>
    <w:rsid w:val="00A7355B"/>
    <w:rsid w:val="00A7530D"/>
    <w:rsid w:val="00A8419A"/>
    <w:rsid w:val="00A86DD5"/>
    <w:rsid w:val="00A93ECB"/>
    <w:rsid w:val="00A96AE7"/>
    <w:rsid w:val="00AA7EE8"/>
    <w:rsid w:val="00AB1C31"/>
    <w:rsid w:val="00AB5F59"/>
    <w:rsid w:val="00AC4F4B"/>
    <w:rsid w:val="00AD17C7"/>
    <w:rsid w:val="00AD3B27"/>
    <w:rsid w:val="00AD47AF"/>
    <w:rsid w:val="00AD7F25"/>
    <w:rsid w:val="00AE12AC"/>
    <w:rsid w:val="00AE2110"/>
    <w:rsid w:val="00AE2892"/>
    <w:rsid w:val="00AE29FB"/>
    <w:rsid w:val="00AE4B5D"/>
    <w:rsid w:val="00AE58FF"/>
    <w:rsid w:val="00AE5A38"/>
    <w:rsid w:val="00AF254D"/>
    <w:rsid w:val="00AF4566"/>
    <w:rsid w:val="00AF52E5"/>
    <w:rsid w:val="00B027F3"/>
    <w:rsid w:val="00B041F2"/>
    <w:rsid w:val="00B121AD"/>
    <w:rsid w:val="00B146A8"/>
    <w:rsid w:val="00B14FFC"/>
    <w:rsid w:val="00B17483"/>
    <w:rsid w:val="00B17525"/>
    <w:rsid w:val="00B22329"/>
    <w:rsid w:val="00B2518E"/>
    <w:rsid w:val="00B262E4"/>
    <w:rsid w:val="00B26E08"/>
    <w:rsid w:val="00B32230"/>
    <w:rsid w:val="00B325B4"/>
    <w:rsid w:val="00B37A99"/>
    <w:rsid w:val="00B51CD7"/>
    <w:rsid w:val="00B55A85"/>
    <w:rsid w:val="00B55B56"/>
    <w:rsid w:val="00B64D29"/>
    <w:rsid w:val="00B7028A"/>
    <w:rsid w:val="00B72B23"/>
    <w:rsid w:val="00B73711"/>
    <w:rsid w:val="00B74544"/>
    <w:rsid w:val="00B87018"/>
    <w:rsid w:val="00B94E55"/>
    <w:rsid w:val="00B96A86"/>
    <w:rsid w:val="00BA2100"/>
    <w:rsid w:val="00BB3DB6"/>
    <w:rsid w:val="00BB6F8D"/>
    <w:rsid w:val="00BC0396"/>
    <w:rsid w:val="00BC20A5"/>
    <w:rsid w:val="00BC58AF"/>
    <w:rsid w:val="00BD13CD"/>
    <w:rsid w:val="00BF6D1D"/>
    <w:rsid w:val="00C034C5"/>
    <w:rsid w:val="00C05AA7"/>
    <w:rsid w:val="00C12C47"/>
    <w:rsid w:val="00C16876"/>
    <w:rsid w:val="00C17B6B"/>
    <w:rsid w:val="00C17E43"/>
    <w:rsid w:val="00C20A20"/>
    <w:rsid w:val="00C22D4C"/>
    <w:rsid w:val="00C2417C"/>
    <w:rsid w:val="00C2614A"/>
    <w:rsid w:val="00C26C88"/>
    <w:rsid w:val="00C306F3"/>
    <w:rsid w:val="00C30744"/>
    <w:rsid w:val="00C33AA2"/>
    <w:rsid w:val="00C33BA4"/>
    <w:rsid w:val="00C342C1"/>
    <w:rsid w:val="00C36BD5"/>
    <w:rsid w:val="00C430DE"/>
    <w:rsid w:val="00C431F0"/>
    <w:rsid w:val="00C47AEB"/>
    <w:rsid w:val="00C50143"/>
    <w:rsid w:val="00C55443"/>
    <w:rsid w:val="00C55FD8"/>
    <w:rsid w:val="00C56CCC"/>
    <w:rsid w:val="00C5782A"/>
    <w:rsid w:val="00C71807"/>
    <w:rsid w:val="00C72F4F"/>
    <w:rsid w:val="00C72F65"/>
    <w:rsid w:val="00C732D1"/>
    <w:rsid w:val="00C734CB"/>
    <w:rsid w:val="00C75CCB"/>
    <w:rsid w:val="00C76A46"/>
    <w:rsid w:val="00C776E9"/>
    <w:rsid w:val="00C818E4"/>
    <w:rsid w:val="00C83B0E"/>
    <w:rsid w:val="00C903A6"/>
    <w:rsid w:val="00C9099C"/>
    <w:rsid w:val="00CA4292"/>
    <w:rsid w:val="00CB32E2"/>
    <w:rsid w:val="00CB452C"/>
    <w:rsid w:val="00CB4F36"/>
    <w:rsid w:val="00CB6B0A"/>
    <w:rsid w:val="00CC0ECB"/>
    <w:rsid w:val="00CC3E8A"/>
    <w:rsid w:val="00CC565D"/>
    <w:rsid w:val="00CC56A1"/>
    <w:rsid w:val="00CC772E"/>
    <w:rsid w:val="00CD1104"/>
    <w:rsid w:val="00CD1AF0"/>
    <w:rsid w:val="00CD4C89"/>
    <w:rsid w:val="00CD77FB"/>
    <w:rsid w:val="00CD7F2F"/>
    <w:rsid w:val="00CE348F"/>
    <w:rsid w:val="00CE60F3"/>
    <w:rsid w:val="00CF40EC"/>
    <w:rsid w:val="00D03B4F"/>
    <w:rsid w:val="00D03C23"/>
    <w:rsid w:val="00D175D2"/>
    <w:rsid w:val="00D20192"/>
    <w:rsid w:val="00D32081"/>
    <w:rsid w:val="00D375E6"/>
    <w:rsid w:val="00D42780"/>
    <w:rsid w:val="00D43E07"/>
    <w:rsid w:val="00D45A89"/>
    <w:rsid w:val="00D5023D"/>
    <w:rsid w:val="00D502BE"/>
    <w:rsid w:val="00D50992"/>
    <w:rsid w:val="00D51785"/>
    <w:rsid w:val="00D5458F"/>
    <w:rsid w:val="00D54590"/>
    <w:rsid w:val="00D54AD1"/>
    <w:rsid w:val="00D606C7"/>
    <w:rsid w:val="00D6461B"/>
    <w:rsid w:val="00D71295"/>
    <w:rsid w:val="00D71611"/>
    <w:rsid w:val="00D7330E"/>
    <w:rsid w:val="00D7383C"/>
    <w:rsid w:val="00D73DD3"/>
    <w:rsid w:val="00D741F8"/>
    <w:rsid w:val="00D7564E"/>
    <w:rsid w:val="00D75894"/>
    <w:rsid w:val="00D76DE8"/>
    <w:rsid w:val="00D77B24"/>
    <w:rsid w:val="00DA6BD3"/>
    <w:rsid w:val="00DB7F22"/>
    <w:rsid w:val="00DC22AF"/>
    <w:rsid w:val="00DC4CD7"/>
    <w:rsid w:val="00DC6026"/>
    <w:rsid w:val="00DC738A"/>
    <w:rsid w:val="00DD0215"/>
    <w:rsid w:val="00DD0507"/>
    <w:rsid w:val="00DD366B"/>
    <w:rsid w:val="00E023C0"/>
    <w:rsid w:val="00E06965"/>
    <w:rsid w:val="00E07450"/>
    <w:rsid w:val="00E10B61"/>
    <w:rsid w:val="00E20701"/>
    <w:rsid w:val="00E20BA6"/>
    <w:rsid w:val="00E2505E"/>
    <w:rsid w:val="00E27BA8"/>
    <w:rsid w:val="00E329DE"/>
    <w:rsid w:val="00E40238"/>
    <w:rsid w:val="00E4161A"/>
    <w:rsid w:val="00E442BB"/>
    <w:rsid w:val="00E45CC0"/>
    <w:rsid w:val="00E53272"/>
    <w:rsid w:val="00E54913"/>
    <w:rsid w:val="00E567DF"/>
    <w:rsid w:val="00E64261"/>
    <w:rsid w:val="00E65B49"/>
    <w:rsid w:val="00E6695E"/>
    <w:rsid w:val="00E66CDA"/>
    <w:rsid w:val="00E77127"/>
    <w:rsid w:val="00E80CE7"/>
    <w:rsid w:val="00E833CC"/>
    <w:rsid w:val="00E85A0A"/>
    <w:rsid w:val="00E94AA4"/>
    <w:rsid w:val="00EA05EF"/>
    <w:rsid w:val="00EA0E3C"/>
    <w:rsid w:val="00EA4B4B"/>
    <w:rsid w:val="00EA6768"/>
    <w:rsid w:val="00EB229E"/>
    <w:rsid w:val="00EB5A94"/>
    <w:rsid w:val="00EC45E3"/>
    <w:rsid w:val="00EC5EE8"/>
    <w:rsid w:val="00EC6410"/>
    <w:rsid w:val="00ED52E7"/>
    <w:rsid w:val="00ED58ED"/>
    <w:rsid w:val="00ED6828"/>
    <w:rsid w:val="00EE0A32"/>
    <w:rsid w:val="00EE194C"/>
    <w:rsid w:val="00EE4312"/>
    <w:rsid w:val="00EE44E2"/>
    <w:rsid w:val="00EF070F"/>
    <w:rsid w:val="00EF0D23"/>
    <w:rsid w:val="00EF356E"/>
    <w:rsid w:val="00F00FF0"/>
    <w:rsid w:val="00F052B3"/>
    <w:rsid w:val="00F17903"/>
    <w:rsid w:val="00F20BCF"/>
    <w:rsid w:val="00F2495C"/>
    <w:rsid w:val="00F26CE0"/>
    <w:rsid w:val="00F35838"/>
    <w:rsid w:val="00F372EB"/>
    <w:rsid w:val="00F429C1"/>
    <w:rsid w:val="00F42B00"/>
    <w:rsid w:val="00F44427"/>
    <w:rsid w:val="00F6179B"/>
    <w:rsid w:val="00F620FD"/>
    <w:rsid w:val="00F70BD2"/>
    <w:rsid w:val="00F712D0"/>
    <w:rsid w:val="00F72999"/>
    <w:rsid w:val="00F72DB3"/>
    <w:rsid w:val="00F755D8"/>
    <w:rsid w:val="00F76B61"/>
    <w:rsid w:val="00F83A0F"/>
    <w:rsid w:val="00F95392"/>
    <w:rsid w:val="00FA1490"/>
    <w:rsid w:val="00FA20DB"/>
    <w:rsid w:val="00FC2780"/>
    <w:rsid w:val="00FC38D3"/>
    <w:rsid w:val="00FC5129"/>
    <w:rsid w:val="00FC64B3"/>
    <w:rsid w:val="00FD3A5C"/>
    <w:rsid w:val="00FE6422"/>
    <w:rsid w:val="00FE6509"/>
    <w:rsid w:val="00FF15F6"/>
    <w:rsid w:val="00FF5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2553C"/>
  <w15:chartTrackingRefBased/>
  <w15:docId w15:val="{A9CCFC29-3225-4FA7-AF71-E5FDDAA49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711E6"/>
  </w:style>
  <w:style w:type="paragraph" w:styleId="Heading1">
    <w:name w:val="heading 1"/>
    <w:aliases w:val="DO NOT USE Heading 1"/>
    <w:next w:val="CourseContentText"/>
    <w:link w:val="Heading1Char"/>
    <w:uiPriority w:val="9"/>
    <w:rsid w:val="00C5782A"/>
    <w:pPr>
      <w:keepNext/>
      <w:keepLines/>
      <w:pBdr>
        <w:bottom w:val="single" w:sz="18" w:space="1" w:color="002566"/>
      </w:pBdr>
      <w:spacing w:before="120" w:after="240" w:line="240" w:lineRule="auto"/>
      <w:outlineLvl w:val="0"/>
    </w:pPr>
    <w:rPr>
      <w:rFonts w:ascii="Arial" w:eastAsiaTheme="majorEastAsia" w:hAnsi="Arial" w:cstheme="majorBidi"/>
      <w:b/>
      <w:sz w:val="32"/>
      <w:szCs w:val="32"/>
    </w:rPr>
  </w:style>
  <w:style w:type="paragraph" w:styleId="Heading2">
    <w:name w:val="heading 2"/>
    <w:next w:val="CourseContentText"/>
    <w:link w:val="Heading2Char"/>
    <w:uiPriority w:val="9"/>
    <w:qFormat/>
    <w:rsid w:val="00945596"/>
    <w:pPr>
      <w:keepNext/>
      <w:keepLines/>
      <w:pBdr>
        <w:bottom w:val="single" w:sz="18" w:space="1" w:color="002566"/>
      </w:pBdr>
      <w:spacing w:before="120" w:after="240" w:line="240" w:lineRule="auto"/>
      <w:contextualSpacing/>
      <w:outlineLvl w:val="1"/>
    </w:pPr>
    <w:rPr>
      <w:rFonts w:ascii="Arial Bold" w:eastAsiaTheme="majorEastAsia" w:hAnsi="Arial Bold" w:cstheme="majorBidi"/>
      <w:b/>
      <w:sz w:val="32"/>
      <w:szCs w:val="26"/>
    </w:rPr>
  </w:style>
  <w:style w:type="paragraph" w:styleId="Heading3">
    <w:name w:val="heading 3"/>
    <w:basedOn w:val="Normal"/>
    <w:next w:val="CourseContentText"/>
    <w:link w:val="Heading3Char"/>
    <w:uiPriority w:val="9"/>
    <w:qFormat/>
    <w:rsid w:val="00E833CC"/>
    <w:pPr>
      <w:keepNext/>
      <w:spacing w:before="240" w:after="120" w:line="240" w:lineRule="auto"/>
      <w:contextualSpacing/>
      <w:outlineLvl w:val="2"/>
    </w:pPr>
    <w:rPr>
      <w:rFonts w:ascii="Arial" w:eastAsiaTheme="majorEastAsia" w:hAnsi="Arial" w:cstheme="majorBidi"/>
      <w:b/>
      <w:sz w:val="28"/>
      <w:szCs w:val="24"/>
    </w:rPr>
  </w:style>
  <w:style w:type="paragraph" w:styleId="Heading4">
    <w:name w:val="heading 4"/>
    <w:next w:val="CourseContentText"/>
    <w:link w:val="Heading4Char"/>
    <w:uiPriority w:val="9"/>
    <w:qFormat/>
    <w:rsid w:val="00E833CC"/>
    <w:pPr>
      <w:keepNext/>
      <w:spacing w:before="240" w:after="120" w:line="240" w:lineRule="auto"/>
      <w:contextualSpacing/>
      <w:outlineLvl w:val="3"/>
    </w:pPr>
    <w:rPr>
      <w:rFonts w:ascii="Arial" w:eastAsiaTheme="majorEastAsia" w:hAnsi="Arial" w:cstheme="majorBidi"/>
      <w:b/>
      <w:iCs/>
      <w:sz w:val="24"/>
    </w:rPr>
  </w:style>
  <w:style w:type="paragraph" w:styleId="Heading5">
    <w:name w:val="heading 5"/>
    <w:next w:val="CourseContentText"/>
    <w:link w:val="Heading5Char"/>
    <w:uiPriority w:val="9"/>
    <w:qFormat/>
    <w:rsid w:val="00E833CC"/>
    <w:pPr>
      <w:keepNext/>
      <w:spacing w:before="240" w:after="120" w:line="240" w:lineRule="auto"/>
      <w:contextualSpacing/>
      <w:outlineLvl w:val="4"/>
    </w:pPr>
    <w:rPr>
      <w:rFonts w:ascii="Arial" w:eastAsiaTheme="majorEastAsia" w:hAnsi="Arial" w:cstheme="majorBidi"/>
      <w:i/>
      <w:sz w:val="24"/>
    </w:rPr>
  </w:style>
  <w:style w:type="paragraph" w:styleId="Heading6">
    <w:name w:val="heading 6"/>
    <w:next w:val="CourseContentText"/>
    <w:link w:val="Heading6Char"/>
    <w:uiPriority w:val="9"/>
    <w:qFormat/>
    <w:rsid w:val="00E833CC"/>
    <w:pPr>
      <w:keepNext/>
      <w:keepLines/>
      <w:spacing w:before="240" w:after="60" w:line="240" w:lineRule="auto"/>
      <w:outlineLvl w:val="5"/>
    </w:pPr>
    <w:rPr>
      <w:rFonts w:ascii="Arial" w:eastAsiaTheme="majorEastAsia" w:hAnsi="Arial" w:cstheme="majorBidi"/>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06F3"/>
    <w:pPr>
      <w:tabs>
        <w:tab w:val="center" w:pos="4320"/>
        <w:tab w:val="right" w:pos="9360"/>
      </w:tabs>
      <w:spacing w:after="0" w:line="240" w:lineRule="auto"/>
      <w:ind w:left="288"/>
    </w:pPr>
    <w:rPr>
      <w:rFonts w:ascii="Arial" w:hAnsi="Arial"/>
      <w:b/>
      <w:color w:val="FFFFFF" w:themeColor="background1"/>
      <w:sz w:val="24"/>
    </w:rPr>
  </w:style>
  <w:style w:type="character" w:customStyle="1" w:styleId="HeaderChar">
    <w:name w:val="Header Char"/>
    <w:basedOn w:val="DefaultParagraphFont"/>
    <w:link w:val="Header"/>
    <w:uiPriority w:val="99"/>
    <w:rsid w:val="00C306F3"/>
    <w:rPr>
      <w:rFonts w:ascii="Arial" w:hAnsi="Arial"/>
      <w:b/>
      <w:color w:val="FFFFFF" w:themeColor="background1"/>
      <w:sz w:val="24"/>
    </w:rPr>
  </w:style>
  <w:style w:type="paragraph" w:styleId="Footer">
    <w:name w:val="footer"/>
    <w:aliases w:val="Footer Line 1"/>
    <w:next w:val="Normal"/>
    <w:link w:val="FooterChar"/>
    <w:uiPriority w:val="99"/>
    <w:qFormat/>
    <w:rsid w:val="00A44990"/>
    <w:pPr>
      <w:tabs>
        <w:tab w:val="left" w:pos="3240"/>
        <w:tab w:val="center" w:pos="4320"/>
        <w:tab w:val="right" w:pos="9360"/>
      </w:tabs>
      <w:spacing w:after="0" w:line="240" w:lineRule="auto"/>
    </w:pPr>
    <w:rPr>
      <w:rFonts w:ascii="Arial" w:hAnsi="Arial"/>
      <w:b/>
    </w:rPr>
  </w:style>
  <w:style w:type="character" w:customStyle="1" w:styleId="FooterChar">
    <w:name w:val="Footer Char"/>
    <w:aliases w:val="Footer Line 1 Char"/>
    <w:basedOn w:val="DefaultParagraphFont"/>
    <w:link w:val="Footer"/>
    <w:uiPriority w:val="99"/>
    <w:rsid w:val="00A44990"/>
    <w:rPr>
      <w:rFonts w:ascii="Arial" w:hAnsi="Arial"/>
      <w:b/>
    </w:rPr>
  </w:style>
  <w:style w:type="paragraph" w:customStyle="1" w:styleId="CoverCourseTitle">
    <w:name w:val="Cover Course Title"/>
    <w:basedOn w:val="Heading1"/>
    <w:link w:val="CoverCourseTitleChar"/>
    <w:qFormat/>
    <w:rsid w:val="00CC56A1"/>
    <w:pPr>
      <w:pBdr>
        <w:bottom w:val="none" w:sz="0" w:space="0" w:color="auto"/>
      </w:pBdr>
      <w:spacing w:after="0"/>
      <w:contextualSpacing/>
    </w:pPr>
    <w:rPr>
      <w:rFonts w:cs="Times New Roman"/>
      <w:b w:val="0"/>
      <w:sz w:val="72"/>
      <w:szCs w:val="96"/>
    </w:rPr>
  </w:style>
  <w:style w:type="paragraph" w:customStyle="1" w:styleId="CourseNumber">
    <w:name w:val="Course Number"/>
    <w:basedOn w:val="CoverSubhead"/>
    <w:rsid w:val="006E55BC"/>
    <w:pPr>
      <w:spacing w:after="320"/>
      <w:outlineLvl w:val="9"/>
    </w:pPr>
    <w:rPr>
      <w:sz w:val="56"/>
    </w:rPr>
  </w:style>
  <w:style w:type="paragraph" w:customStyle="1" w:styleId="CoverSubhead">
    <w:name w:val="Cover Subhead"/>
    <w:qFormat/>
    <w:rsid w:val="006E55BC"/>
    <w:pPr>
      <w:spacing w:after="0" w:line="240" w:lineRule="auto"/>
      <w:outlineLvl w:val="1"/>
    </w:pPr>
    <w:rPr>
      <w:rFonts w:ascii="Arial" w:hAnsi="Arial"/>
      <w:sz w:val="44"/>
      <w:szCs w:val="44"/>
    </w:rPr>
  </w:style>
  <w:style w:type="paragraph" w:customStyle="1" w:styleId="Coverdateandversion">
    <w:name w:val="Cover date and version"/>
    <w:basedOn w:val="Normal"/>
    <w:qFormat/>
    <w:rsid w:val="006E55BC"/>
    <w:pPr>
      <w:spacing w:after="360" w:line="240" w:lineRule="auto"/>
      <w:contextualSpacing/>
    </w:pPr>
    <w:rPr>
      <w:rFonts w:ascii="Arial" w:hAnsi="Arial" w:cs="Times New Roman"/>
      <w:i/>
      <w:sz w:val="36"/>
      <w:szCs w:val="36"/>
    </w:rPr>
  </w:style>
  <w:style w:type="character" w:customStyle="1" w:styleId="Heading2Char">
    <w:name w:val="Heading 2 Char"/>
    <w:basedOn w:val="DefaultParagraphFont"/>
    <w:link w:val="Heading2"/>
    <w:uiPriority w:val="9"/>
    <w:rsid w:val="00945596"/>
    <w:rPr>
      <w:rFonts w:ascii="Arial Bold" w:eastAsiaTheme="majorEastAsia" w:hAnsi="Arial Bold" w:cstheme="majorBidi"/>
      <w:b/>
      <w:sz w:val="32"/>
      <w:szCs w:val="26"/>
    </w:rPr>
  </w:style>
  <w:style w:type="paragraph" w:customStyle="1" w:styleId="CopyrightText">
    <w:name w:val="Copyright Text"/>
    <w:rsid w:val="00F20BCF"/>
    <w:pPr>
      <w:spacing w:before="120" w:after="240" w:line="240" w:lineRule="auto"/>
    </w:pPr>
    <w:rPr>
      <w:rFonts w:ascii="Arial" w:hAnsi="Arial"/>
    </w:rPr>
  </w:style>
  <w:style w:type="character" w:customStyle="1" w:styleId="Heading1Char">
    <w:name w:val="Heading 1 Char"/>
    <w:aliases w:val="DO NOT USE Heading 1 Char"/>
    <w:basedOn w:val="DefaultParagraphFont"/>
    <w:link w:val="Heading1"/>
    <w:uiPriority w:val="9"/>
    <w:rsid w:val="00C5782A"/>
    <w:rPr>
      <w:rFonts w:ascii="Arial" w:eastAsiaTheme="majorEastAsia" w:hAnsi="Arial" w:cstheme="majorBidi"/>
      <w:b/>
      <w:sz w:val="32"/>
      <w:szCs w:val="32"/>
    </w:rPr>
  </w:style>
  <w:style w:type="paragraph" w:styleId="TOC1">
    <w:name w:val="toc 1"/>
    <w:uiPriority w:val="39"/>
    <w:rsid w:val="0026125A"/>
    <w:pPr>
      <w:tabs>
        <w:tab w:val="right" w:leader="dot" w:pos="9360"/>
      </w:tabs>
      <w:spacing w:before="120" w:after="120" w:line="240" w:lineRule="auto"/>
    </w:pPr>
    <w:rPr>
      <w:rFonts w:ascii="Arial" w:hAnsi="Arial"/>
    </w:rPr>
  </w:style>
  <w:style w:type="paragraph" w:customStyle="1" w:styleId="CourseContentText">
    <w:name w:val="Course Content Text"/>
    <w:link w:val="CourseContentTextChar"/>
    <w:qFormat/>
    <w:rsid w:val="00FC5129"/>
    <w:pPr>
      <w:suppressAutoHyphens/>
      <w:spacing w:before="120" w:after="120" w:line="240" w:lineRule="auto"/>
    </w:pPr>
    <w:rPr>
      <w:rFonts w:ascii="Arial" w:hAnsi="Arial"/>
    </w:rPr>
  </w:style>
  <w:style w:type="paragraph" w:customStyle="1" w:styleId="Slide">
    <w:name w:val="Slide"/>
    <w:aliases w:val="Slide Caption"/>
    <w:next w:val="CourseContentText"/>
    <w:rsid w:val="009F2B72"/>
    <w:pPr>
      <w:suppressAutoHyphens/>
      <w:spacing w:after="0" w:line="240" w:lineRule="auto"/>
      <w:ind w:left="720"/>
    </w:pPr>
    <w:rPr>
      <w:rFonts w:ascii="Arial" w:hAnsi="Arial" w:cs="Arial"/>
      <w:b/>
    </w:rPr>
  </w:style>
  <w:style w:type="paragraph" w:customStyle="1" w:styleId="ELOs">
    <w:name w:val="ELOs"/>
    <w:basedOn w:val="CourseContentText"/>
    <w:rsid w:val="0063305A"/>
    <w:pPr>
      <w:numPr>
        <w:numId w:val="10"/>
      </w:numPr>
      <w:ind w:left="720" w:hanging="720"/>
    </w:pPr>
  </w:style>
  <w:style w:type="character" w:styleId="CommentReference">
    <w:name w:val="annotation reference"/>
    <w:basedOn w:val="DefaultParagraphFont"/>
    <w:uiPriority w:val="99"/>
    <w:semiHidden/>
    <w:unhideWhenUsed/>
    <w:rsid w:val="00D7330E"/>
    <w:rPr>
      <w:sz w:val="16"/>
      <w:szCs w:val="16"/>
    </w:rPr>
  </w:style>
  <w:style w:type="paragraph" w:styleId="CommentText">
    <w:name w:val="annotation text"/>
    <w:basedOn w:val="Normal"/>
    <w:link w:val="CommentTextChar"/>
    <w:semiHidden/>
    <w:rsid w:val="00D7330E"/>
    <w:pPr>
      <w:spacing w:line="240" w:lineRule="auto"/>
    </w:pPr>
    <w:rPr>
      <w:sz w:val="20"/>
      <w:szCs w:val="20"/>
    </w:rPr>
  </w:style>
  <w:style w:type="character" w:customStyle="1" w:styleId="CommentTextChar">
    <w:name w:val="Comment Text Char"/>
    <w:basedOn w:val="DefaultParagraphFont"/>
    <w:link w:val="CommentText"/>
    <w:semiHidden/>
    <w:rsid w:val="00623FF3"/>
    <w:rPr>
      <w:sz w:val="20"/>
      <w:szCs w:val="20"/>
    </w:rPr>
  </w:style>
  <w:style w:type="paragraph" w:styleId="CommentSubject">
    <w:name w:val="annotation subject"/>
    <w:basedOn w:val="CommentText"/>
    <w:next w:val="CommentText"/>
    <w:link w:val="CommentSubjectChar"/>
    <w:uiPriority w:val="99"/>
    <w:semiHidden/>
    <w:unhideWhenUsed/>
    <w:rsid w:val="00D7330E"/>
    <w:rPr>
      <w:b/>
      <w:bCs/>
    </w:rPr>
  </w:style>
  <w:style w:type="character" w:customStyle="1" w:styleId="CommentSubjectChar">
    <w:name w:val="Comment Subject Char"/>
    <w:basedOn w:val="CommentTextChar"/>
    <w:link w:val="CommentSubject"/>
    <w:uiPriority w:val="99"/>
    <w:semiHidden/>
    <w:rsid w:val="00D7330E"/>
    <w:rPr>
      <w:b/>
      <w:bCs/>
      <w:sz w:val="20"/>
      <w:szCs w:val="20"/>
    </w:rPr>
  </w:style>
  <w:style w:type="paragraph" w:styleId="BalloonText">
    <w:name w:val="Balloon Text"/>
    <w:basedOn w:val="Normal"/>
    <w:link w:val="BalloonTextChar"/>
    <w:uiPriority w:val="99"/>
    <w:semiHidden/>
    <w:unhideWhenUsed/>
    <w:rsid w:val="002C564C"/>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2C564C"/>
    <w:rPr>
      <w:rFonts w:ascii="Segoe UI" w:hAnsi="Segoe UI" w:cs="Segoe UI"/>
      <w:szCs w:val="18"/>
    </w:rPr>
  </w:style>
  <w:style w:type="table" w:styleId="TableGrid">
    <w:name w:val="Table Grid"/>
    <w:basedOn w:val="TableNormal"/>
    <w:uiPriority w:val="39"/>
    <w:rsid w:val="00DB7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Bold">
    <w:name w:val="Block + Bold"/>
    <w:uiPriority w:val="1"/>
    <w:semiHidden/>
    <w:rsid w:val="007B7D6F"/>
    <w:rPr>
      <w:rFonts w:ascii="Arial" w:hAnsi="Arial"/>
      <w:b/>
      <w:sz w:val="22"/>
    </w:rPr>
  </w:style>
  <w:style w:type="paragraph" w:customStyle="1" w:styleId="TableText">
    <w:name w:val="Table Text"/>
    <w:link w:val="TableTextChar"/>
    <w:qFormat/>
    <w:rsid w:val="00604218"/>
    <w:pPr>
      <w:spacing w:before="60" w:after="60" w:line="240" w:lineRule="auto"/>
    </w:pPr>
    <w:rPr>
      <w:rFonts w:ascii="Arial" w:hAnsi="Arial"/>
    </w:rPr>
  </w:style>
  <w:style w:type="character" w:customStyle="1" w:styleId="TableTextChar">
    <w:name w:val="Table Text Char"/>
    <w:basedOn w:val="DefaultParagraphFont"/>
    <w:link w:val="TableText"/>
    <w:rsid w:val="00604218"/>
    <w:rPr>
      <w:rFonts w:ascii="Arial" w:hAnsi="Arial"/>
    </w:rPr>
  </w:style>
  <w:style w:type="character" w:customStyle="1" w:styleId="Heading3Char">
    <w:name w:val="Heading 3 Char"/>
    <w:basedOn w:val="DefaultParagraphFont"/>
    <w:link w:val="Heading3"/>
    <w:uiPriority w:val="9"/>
    <w:rsid w:val="00E833CC"/>
    <w:rPr>
      <w:rFonts w:ascii="Arial" w:eastAsiaTheme="majorEastAsia" w:hAnsi="Arial" w:cstheme="majorBidi"/>
      <w:b/>
      <w:sz w:val="28"/>
      <w:szCs w:val="24"/>
    </w:rPr>
  </w:style>
  <w:style w:type="character" w:styleId="Hyperlink">
    <w:name w:val="Hyperlink"/>
    <w:basedOn w:val="DefaultParagraphFont"/>
    <w:uiPriority w:val="99"/>
    <w:qFormat/>
    <w:rsid w:val="006A458E"/>
    <w:rPr>
      <w:rFonts w:ascii="Arial" w:hAnsi="Arial"/>
      <w:color w:val="003D6D" w:themeColor="hyperlink"/>
      <w:sz w:val="22"/>
      <w:u w:val="single"/>
    </w:rPr>
  </w:style>
  <w:style w:type="paragraph" w:customStyle="1" w:styleId="NumberList">
    <w:name w:val="Number List"/>
    <w:basedOn w:val="CourseContentText"/>
    <w:qFormat/>
    <w:rsid w:val="008D171C"/>
    <w:pPr>
      <w:numPr>
        <w:numId w:val="5"/>
      </w:numPr>
    </w:pPr>
  </w:style>
  <w:style w:type="character" w:customStyle="1" w:styleId="Heading4Char">
    <w:name w:val="Heading 4 Char"/>
    <w:basedOn w:val="DefaultParagraphFont"/>
    <w:link w:val="Heading4"/>
    <w:uiPriority w:val="9"/>
    <w:rsid w:val="00E833CC"/>
    <w:rPr>
      <w:rFonts w:ascii="Arial" w:eastAsiaTheme="majorEastAsia" w:hAnsi="Arial" w:cstheme="majorBidi"/>
      <w:b/>
      <w:iCs/>
      <w:sz w:val="24"/>
    </w:rPr>
  </w:style>
  <w:style w:type="character" w:customStyle="1" w:styleId="Heading5Char">
    <w:name w:val="Heading 5 Char"/>
    <w:basedOn w:val="DefaultParagraphFont"/>
    <w:link w:val="Heading5"/>
    <w:uiPriority w:val="9"/>
    <w:rsid w:val="00E833CC"/>
    <w:rPr>
      <w:rFonts w:ascii="Arial" w:eastAsiaTheme="majorEastAsia" w:hAnsi="Arial" w:cstheme="majorBidi"/>
      <w:i/>
      <w:sz w:val="24"/>
    </w:rPr>
  </w:style>
  <w:style w:type="paragraph" w:customStyle="1" w:styleId="ReferenceListtext">
    <w:name w:val="Reference List text"/>
    <w:rsid w:val="00F620FD"/>
    <w:pPr>
      <w:spacing w:after="0" w:line="240" w:lineRule="auto"/>
      <w:ind w:left="720" w:hanging="720"/>
    </w:pPr>
    <w:rPr>
      <w:rFonts w:ascii="Arial" w:hAnsi="Arial"/>
    </w:rPr>
  </w:style>
  <w:style w:type="character" w:styleId="Strong">
    <w:name w:val="Strong"/>
    <w:basedOn w:val="DefaultParagraphFont"/>
    <w:uiPriority w:val="22"/>
    <w:qFormat/>
    <w:rsid w:val="00451619"/>
    <w:rPr>
      <w:rFonts w:ascii="Arial" w:hAnsi="Arial"/>
      <w:b/>
      <w:bCs/>
      <w:sz w:val="22"/>
    </w:rPr>
  </w:style>
  <w:style w:type="character" w:styleId="Emphasis">
    <w:name w:val="Emphasis"/>
    <w:basedOn w:val="DefaultParagraphFont"/>
    <w:uiPriority w:val="20"/>
    <w:qFormat/>
    <w:rsid w:val="00170F10"/>
    <w:rPr>
      <w:rFonts w:ascii="Arial" w:hAnsi="Arial"/>
      <w:i/>
      <w:iCs/>
      <w:sz w:val="22"/>
    </w:rPr>
  </w:style>
  <w:style w:type="character" w:customStyle="1" w:styleId="Heading6Char">
    <w:name w:val="Heading 6 Char"/>
    <w:basedOn w:val="DefaultParagraphFont"/>
    <w:link w:val="Heading6"/>
    <w:uiPriority w:val="9"/>
    <w:rsid w:val="00E833CC"/>
    <w:rPr>
      <w:rFonts w:ascii="Arial" w:eastAsiaTheme="majorEastAsia" w:hAnsi="Arial" w:cstheme="majorBidi"/>
      <w:sz w:val="24"/>
      <w:u w:val="single"/>
    </w:rPr>
  </w:style>
  <w:style w:type="paragraph" w:styleId="Revision">
    <w:name w:val="Revision"/>
    <w:hidden/>
    <w:uiPriority w:val="99"/>
    <w:semiHidden/>
    <w:rsid w:val="00BA2100"/>
    <w:pPr>
      <w:spacing w:after="0" w:line="240" w:lineRule="auto"/>
    </w:pPr>
  </w:style>
  <w:style w:type="character" w:customStyle="1" w:styleId="CourseContentTextChar">
    <w:name w:val="Course Content Text Char"/>
    <w:basedOn w:val="DefaultParagraphFont"/>
    <w:link w:val="CourseContentText"/>
    <w:rsid w:val="00FC5129"/>
    <w:rPr>
      <w:rFonts w:ascii="Arial" w:hAnsi="Arial"/>
    </w:rPr>
  </w:style>
  <w:style w:type="paragraph" w:customStyle="1" w:styleId="BlockQuotation">
    <w:name w:val="Block Quotation"/>
    <w:basedOn w:val="CourseContentText"/>
    <w:next w:val="CourseContentText"/>
    <w:rsid w:val="00EE194C"/>
    <w:pPr>
      <w:ind w:left="720"/>
    </w:pPr>
  </w:style>
  <w:style w:type="paragraph" w:customStyle="1" w:styleId="AcademicOutlineI">
    <w:name w:val="Academic Outline I"/>
    <w:aliases w:val="A,1,a"/>
    <w:basedOn w:val="TableText"/>
    <w:rsid w:val="00554A83"/>
    <w:pPr>
      <w:numPr>
        <w:numId w:val="13"/>
      </w:numPr>
    </w:pPr>
  </w:style>
  <w:style w:type="character" w:styleId="UnresolvedMention">
    <w:name w:val="Unresolved Mention"/>
    <w:basedOn w:val="DefaultParagraphFont"/>
    <w:uiPriority w:val="99"/>
    <w:semiHidden/>
    <w:unhideWhenUsed/>
    <w:rsid w:val="00CC565D"/>
    <w:rPr>
      <w:color w:val="605E5C"/>
      <w:shd w:val="clear" w:color="auto" w:fill="E1DFDD"/>
    </w:rPr>
  </w:style>
  <w:style w:type="character" w:styleId="FollowedHyperlink">
    <w:name w:val="FollowedHyperlink"/>
    <w:basedOn w:val="DefaultParagraphFont"/>
    <w:uiPriority w:val="99"/>
    <w:semiHidden/>
    <w:unhideWhenUsed/>
    <w:rsid w:val="005D5DDC"/>
    <w:rPr>
      <w:color w:val="6F1334" w:themeColor="followedHyperlink"/>
      <w:u w:val="single"/>
    </w:rPr>
  </w:style>
  <w:style w:type="paragraph" w:customStyle="1" w:styleId="FrontCoverFEMAlogo">
    <w:name w:val="Front Cover FEMA logo"/>
    <w:rsid w:val="00B027F3"/>
    <w:pPr>
      <w:spacing w:after="0" w:line="240" w:lineRule="auto"/>
    </w:pPr>
    <w:rPr>
      <w:rFonts w:ascii="Times New Roman" w:hAnsi="Times New Roman" w:cs="Times New Roman"/>
      <w:noProof/>
      <w:sz w:val="24"/>
      <w:szCs w:val="36"/>
    </w:rPr>
  </w:style>
  <w:style w:type="character" w:styleId="PlaceholderText">
    <w:name w:val="Placeholder Text"/>
    <w:basedOn w:val="DefaultParagraphFont"/>
    <w:uiPriority w:val="99"/>
    <w:semiHidden/>
    <w:rsid w:val="00244E4C"/>
    <w:rPr>
      <w:color w:val="808080"/>
    </w:rPr>
  </w:style>
  <w:style w:type="paragraph" w:styleId="TOC2">
    <w:name w:val="toc 2"/>
    <w:basedOn w:val="Normal"/>
    <w:next w:val="Normal"/>
    <w:autoRedefine/>
    <w:uiPriority w:val="39"/>
    <w:unhideWhenUsed/>
    <w:rsid w:val="0090758F"/>
    <w:pPr>
      <w:tabs>
        <w:tab w:val="right" w:leader="dot" w:pos="9350"/>
      </w:tabs>
      <w:spacing w:after="100"/>
      <w:ind w:left="220"/>
    </w:pPr>
    <w:rPr>
      <w:rFonts w:ascii="Arial" w:hAnsi="Arial"/>
    </w:rPr>
  </w:style>
  <w:style w:type="paragraph" w:styleId="TOC3">
    <w:name w:val="toc 3"/>
    <w:basedOn w:val="Normal"/>
    <w:next w:val="Normal"/>
    <w:autoRedefine/>
    <w:uiPriority w:val="39"/>
    <w:unhideWhenUsed/>
    <w:rsid w:val="006068FA"/>
    <w:pPr>
      <w:tabs>
        <w:tab w:val="right" w:leader="dot" w:pos="9350"/>
      </w:tabs>
      <w:spacing w:after="100"/>
      <w:ind w:left="440"/>
    </w:pPr>
    <w:rPr>
      <w:rFonts w:ascii="Arial" w:hAnsi="Arial"/>
    </w:rPr>
  </w:style>
  <w:style w:type="paragraph" w:styleId="TOC4">
    <w:name w:val="toc 4"/>
    <w:basedOn w:val="Normal"/>
    <w:next w:val="Normal"/>
    <w:autoRedefine/>
    <w:uiPriority w:val="39"/>
    <w:unhideWhenUsed/>
    <w:rsid w:val="002F133B"/>
    <w:pPr>
      <w:spacing w:after="100"/>
      <w:ind w:left="660"/>
    </w:pPr>
    <w:rPr>
      <w:rFonts w:ascii="Arial" w:hAnsi="Arial"/>
    </w:rPr>
  </w:style>
  <w:style w:type="paragraph" w:customStyle="1" w:styleId="BulletLevel1">
    <w:name w:val="Bullet Level 1"/>
    <w:basedOn w:val="CourseContentText"/>
    <w:rsid w:val="006409E6"/>
    <w:pPr>
      <w:numPr>
        <w:numId w:val="25"/>
      </w:numPr>
    </w:pPr>
  </w:style>
  <w:style w:type="paragraph" w:styleId="TOC5">
    <w:name w:val="toc 5"/>
    <w:basedOn w:val="Normal"/>
    <w:next w:val="Normal"/>
    <w:autoRedefine/>
    <w:uiPriority w:val="39"/>
    <w:semiHidden/>
    <w:unhideWhenUsed/>
    <w:rsid w:val="002F133B"/>
    <w:pPr>
      <w:spacing w:after="100"/>
      <w:ind w:left="880"/>
    </w:pPr>
    <w:rPr>
      <w:rFonts w:ascii="Arial" w:hAnsi="Arial"/>
    </w:rPr>
  </w:style>
  <w:style w:type="paragraph" w:customStyle="1" w:styleId="ModuleHeading">
    <w:name w:val="Module Heading"/>
    <w:rsid w:val="00A3462F"/>
    <w:pPr>
      <w:pBdr>
        <w:bottom w:val="single" w:sz="48" w:space="1" w:color="002566"/>
      </w:pBdr>
      <w:spacing w:line="192" w:lineRule="auto"/>
      <w:jc w:val="right"/>
      <w:outlineLvl w:val="0"/>
    </w:pPr>
    <w:rPr>
      <w:rFonts w:ascii="Arial Black" w:eastAsiaTheme="majorEastAsia" w:hAnsi="Arial Black" w:cs="Arial"/>
      <w:b/>
      <w:sz w:val="60"/>
      <w:szCs w:val="48"/>
    </w:rPr>
  </w:style>
  <w:style w:type="character" w:customStyle="1" w:styleId="CoverCourseTitleChar">
    <w:name w:val="Cover Course Title Char"/>
    <w:basedOn w:val="Heading1Char"/>
    <w:link w:val="CoverCourseTitle"/>
    <w:rsid w:val="00CC56A1"/>
    <w:rPr>
      <w:rFonts w:ascii="Arial" w:eastAsiaTheme="majorEastAsia" w:hAnsi="Arial" w:cs="Times New Roman"/>
      <w:b w:val="0"/>
      <w:sz w:val="72"/>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732363">
      <w:bodyDiv w:val="1"/>
      <w:marLeft w:val="0"/>
      <w:marRight w:val="0"/>
      <w:marTop w:val="0"/>
      <w:marBottom w:val="0"/>
      <w:divBdr>
        <w:top w:val="none" w:sz="0" w:space="0" w:color="auto"/>
        <w:left w:val="none" w:sz="0" w:space="0" w:color="auto"/>
        <w:bottom w:val="none" w:sz="0" w:space="0" w:color="auto"/>
        <w:right w:val="none" w:sz="0" w:space="0" w:color="auto"/>
      </w:divBdr>
      <w:divsChild>
        <w:div w:id="1840921586">
          <w:marLeft w:val="274"/>
          <w:marRight w:val="0"/>
          <w:marTop w:val="0"/>
          <w:marBottom w:val="0"/>
          <w:divBdr>
            <w:top w:val="none" w:sz="0" w:space="0" w:color="auto"/>
            <w:left w:val="none" w:sz="0" w:space="0" w:color="auto"/>
            <w:bottom w:val="none" w:sz="0" w:space="0" w:color="auto"/>
            <w:right w:val="none" w:sz="0" w:space="0" w:color="auto"/>
          </w:divBdr>
        </w:div>
      </w:divsChild>
    </w:div>
    <w:div w:id="122579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1.xml"/><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image" Target="media/image13.png"/><Relationship Id="rId36" Type="http://schemas.microsoft.com/office/2011/relationships/people" Target="people.xml"/><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bdelme\OneDrive%20-%20FEMA\Desktop\Templates\NTED%20PG%20Template%20November%2020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FE669D97E344FD94820F8BCFD281A4"/>
        <w:category>
          <w:name w:val="General"/>
          <w:gallery w:val="placeholder"/>
        </w:category>
        <w:types>
          <w:type w:val="bbPlcHdr"/>
        </w:types>
        <w:behaviors>
          <w:behavior w:val="content"/>
        </w:behaviors>
        <w:guid w:val="{C4EE2875-2909-48B8-B121-43AEF9A4DFE5}"/>
      </w:docPartPr>
      <w:docPartBody>
        <w:p w:rsidR="00000000" w:rsidRDefault="0006139D">
          <w:pPr>
            <w:pStyle w:val="1DFE669D97E344FD94820F8BCFD281A4"/>
          </w:pPr>
          <w:r w:rsidRPr="00244E4C">
            <w:t>Click or tap here to enter text</w:t>
          </w:r>
        </w:p>
      </w:docPartBody>
    </w:docPart>
    <w:docPart>
      <w:docPartPr>
        <w:name w:val="AD03389BBFAD42AAADD62F5CFF0F97B6"/>
        <w:category>
          <w:name w:val="General"/>
          <w:gallery w:val="placeholder"/>
        </w:category>
        <w:types>
          <w:type w:val="bbPlcHdr"/>
        </w:types>
        <w:behaviors>
          <w:behavior w:val="content"/>
        </w:behaviors>
        <w:guid w:val="{D61E3B95-6CBC-4058-8762-595BD172881F}"/>
      </w:docPartPr>
      <w:docPartBody>
        <w:p w:rsidR="00000000" w:rsidRDefault="0006139D">
          <w:pPr>
            <w:pStyle w:val="AD03389BBFAD42AAADD62F5CFF0F97B6"/>
          </w:pPr>
          <w:r w:rsidRPr="00131BD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FE669D97E344FD94820F8BCFD281A4">
    <w:name w:val="1DFE669D97E344FD94820F8BCFD281A4"/>
  </w:style>
  <w:style w:type="character" w:styleId="PlaceholderText">
    <w:name w:val="Placeholder Text"/>
    <w:basedOn w:val="DefaultParagraphFont"/>
    <w:uiPriority w:val="99"/>
    <w:semiHidden/>
    <w:rPr>
      <w:color w:val="808080"/>
    </w:rPr>
  </w:style>
  <w:style w:type="paragraph" w:customStyle="1" w:styleId="AD03389BBFAD42AAADD62F5CFF0F97B6">
    <w:name w:val="AD03389BBFAD42AAADD62F5CFF0F97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FEMA Blues">
      <a:dk1>
        <a:sysClr val="windowText" lastClr="000000"/>
      </a:dk1>
      <a:lt1>
        <a:sysClr val="window" lastClr="FFFFFF"/>
      </a:lt1>
      <a:dk2>
        <a:srgbClr val="5A5B5D"/>
      </a:dk2>
      <a:lt2>
        <a:srgbClr val="005288"/>
      </a:lt2>
      <a:accent1>
        <a:srgbClr val="005288"/>
      </a:accent1>
      <a:accent2>
        <a:srgbClr val="367BAA"/>
      </a:accent2>
      <a:accent3>
        <a:srgbClr val="225A7F"/>
      </a:accent3>
      <a:accent4>
        <a:srgbClr val="526580"/>
      </a:accent4>
      <a:accent5>
        <a:srgbClr val="1B3E6F"/>
      </a:accent5>
      <a:accent6>
        <a:srgbClr val="586F9E"/>
      </a:accent6>
      <a:hlink>
        <a:srgbClr val="003D6D"/>
      </a:hlink>
      <a:folHlink>
        <a:srgbClr val="6F133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DF8BB993AC3D49A0E192C576BAC4CD" ma:contentTypeVersion="0" ma:contentTypeDescription="Create a new document." ma:contentTypeScope="" ma:versionID="bf2591754f5fb6f60accd05f218b090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1740C0-EA37-4440-B15A-64269D638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B954A7A-7CC7-4D2C-B79C-858560D43F33}">
  <ds:schemaRefs>
    <ds:schemaRef ds:uri="http://schemas.openxmlformats.org/officeDocument/2006/bibliography"/>
  </ds:schemaRefs>
</ds:datastoreItem>
</file>

<file path=customXml/itemProps3.xml><?xml version="1.0" encoding="utf-8"?>
<ds:datastoreItem xmlns:ds="http://schemas.openxmlformats.org/officeDocument/2006/customXml" ds:itemID="{F52AF0D0-E789-428E-B21A-45D3111FBE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5EFA5FB-1774-4B97-870B-13779517B1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NTED PG Template November 2022.dotx</Template>
  <TotalTime>29</TotalTime>
  <Pages>12</Pages>
  <Words>768</Words>
  <Characters>4382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&lt;Full Course Title&gt; &lt;DHS course number&gt; &lt;vX.X&gt; &lt;Instructor OR Participant&gt; Guide Module 1: &lt;Full Module Title&gt;</vt:lpstr>
    </vt:vector>
  </TitlesOfParts>
  <Company/>
  <LinksUpToDate>false</LinksUpToDate>
  <CharactersWithSpaces>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&lt;Full Course Title&gt; &lt;DHS course number&gt; &lt;vX.X&gt; &lt;Instructor OR Participant&gt; Guide Module 1: &lt;Full Module Title&gt;</dc:title>
  <dc:subject/>
  <dc:creator>Abdelmeguid, Dalia</dc:creator>
  <cp:keywords/>
  <dc:description/>
  <cp:lastModifiedBy>Abdelmeguid, Dalia</cp:lastModifiedBy>
  <cp:revision>1</cp:revision>
  <cp:lastPrinted>2021-03-19T16:15:00Z</cp:lastPrinted>
  <dcterms:created xsi:type="dcterms:W3CDTF">2022-12-02T13:26:00Z</dcterms:created>
  <dcterms:modified xsi:type="dcterms:W3CDTF">2022-12-02T13:55:00Z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0x010100E6DF8BB993AC3D49A0E192C576BAC4CD</vt:lpwstr>
  </property>
</Properties>
</file>