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14748829"/>
    <w:p w14:paraId="29371870" w14:textId="77777777" w:rsidR="00741495" w:rsidRPr="000B3689" w:rsidRDefault="008E4FD7" w:rsidP="00CC56A1">
      <w:pPr>
        <w:pStyle w:val="CoverCourseTitle"/>
        <w:rPr>
          <w:highlight w:val="yellow"/>
        </w:rPr>
      </w:pPr>
      <w:sdt>
        <w:sdtPr>
          <w:rPr>
            <w:highlight w:val="yellow"/>
          </w:rPr>
          <w:alias w:val="Course Title"/>
          <w:tag w:val="Enter Course Title"/>
          <w:id w:val="218184971"/>
          <w:lock w:val="sdtLocked"/>
          <w:placeholder>
            <w:docPart w:val="111CD7FE46F444A09FE2FF04D457C5AE"/>
          </w:placeholder>
          <w15:color w:val="000000"/>
        </w:sdtPr>
        <w:sdtEndPr/>
        <w:sdtContent>
          <w:commentRangeStart w:id="1"/>
          <w:r w:rsidR="00244E4C" w:rsidRPr="00C306F3">
            <w:t xml:space="preserve">Enter </w:t>
          </w:r>
          <w:commentRangeEnd w:id="1"/>
          <w:r w:rsidR="00EF0D23">
            <w:rPr>
              <w:rStyle w:val="CommentReference"/>
              <w:rFonts w:asciiTheme="minorHAnsi" w:hAnsiTheme="minorHAnsi" w:cstheme="minorBidi"/>
            </w:rPr>
            <w:commentReference w:id="1"/>
          </w:r>
          <w:r w:rsidR="00244E4C" w:rsidRPr="00C306F3">
            <w:t>Course Title</w:t>
          </w:r>
        </w:sdtContent>
      </w:sdt>
      <w:r w:rsidR="002A17B5">
        <w:rPr>
          <w:noProof/>
        </w:rPr>
        <w:drawing>
          <wp:anchor distT="0" distB="0" distL="114300" distR="114300" simplePos="0" relativeHeight="251659264" behindDoc="1" locked="0" layoutInCell="1" allowOverlap="1" wp14:anchorId="6E7936B0" wp14:editId="3B33FC5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99832" cy="10076688"/>
            <wp:effectExtent l="0" t="0" r="0" b="127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832" cy="100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1B14639" w14:textId="77777777" w:rsidR="00741495" w:rsidRPr="00923287" w:rsidRDefault="008E4FD7" w:rsidP="00923287">
      <w:pPr>
        <w:pStyle w:val="CourseNumber"/>
      </w:pPr>
      <w:sdt>
        <w:sdtPr>
          <w:rPr>
            <w:highlight w:val="yellow"/>
          </w:rPr>
          <w:alias w:val="Course Number"/>
          <w:tag w:val="Enter Course Number"/>
          <w:id w:val="752863554"/>
          <w:lock w:val="sdtLocked"/>
          <w:placeholder>
            <w:docPart w:val="B125CEDD59224622BB059F3C398A1648"/>
          </w:placeholder>
        </w:sdtPr>
        <w:sdtEndPr/>
        <w:sdtContent>
          <w:r w:rsidR="00244E4C" w:rsidRPr="00C306F3">
            <w:t>Enter Course Number</w:t>
          </w:r>
        </w:sdtContent>
      </w:sdt>
    </w:p>
    <w:p w14:paraId="48DFC1C3" w14:textId="77777777" w:rsidR="00741495" w:rsidRPr="00923287" w:rsidRDefault="006416B9" w:rsidP="00A3462F">
      <w:pPr>
        <w:pStyle w:val="CoverSubhead"/>
        <w:outlineLvl w:val="9"/>
      </w:pPr>
      <w:r>
        <w:t>Pre-Test/Post-Test/Answer Key</w:t>
      </w:r>
      <w:commentRangeStart w:id="2"/>
    </w:p>
    <w:p w14:paraId="4B193380" w14:textId="77777777" w:rsidR="00CA4292" w:rsidRDefault="008E4FD7" w:rsidP="00493744">
      <w:pPr>
        <w:pStyle w:val="Coverdateandversion"/>
        <w:rPr>
          <w:highlight w:val="yellow"/>
        </w:rPr>
      </w:pPr>
      <w:sdt>
        <w:sdtPr>
          <w:rPr>
            <w:highlight w:val="yellow"/>
          </w:rPr>
          <w:id w:val="-410390767"/>
          <w:placeholder>
            <w:docPart w:val="B125CEDD59224622BB059F3C398A1648"/>
          </w:placeholder>
        </w:sdtPr>
        <w:sdtEndPr/>
        <w:sdtContent>
          <w:r w:rsidR="00C306F3" w:rsidRPr="00C306F3">
            <w:t>Enter Month and Year</w:t>
          </w:r>
        </w:sdtContent>
      </w:sdt>
    </w:p>
    <w:p w14:paraId="20D9914A" w14:textId="77777777" w:rsidR="002A17B5" w:rsidRPr="0065671C" w:rsidRDefault="008E4FD7" w:rsidP="00493744">
      <w:pPr>
        <w:pStyle w:val="Coverdateandversion"/>
        <w:rPr>
          <w:highlight w:val="yellow"/>
        </w:rPr>
      </w:pPr>
      <w:sdt>
        <w:sdtPr>
          <w:rPr>
            <w:highlight w:val="yellow"/>
          </w:rPr>
          <w:id w:val="188889989"/>
          <w:placeholder>
            <w:docPart w:val="B125CEDD59224622BB059F3C398A1648"/>
          </w:placeholder>
        </w:sdtPr>
        <w:sdtEndPr/>
        <w:sdtContent>
          <w:r w:rsidR="00C306F3" w:rsidRPr="00C306F3">
            <w:t>Version x.x</w:t>
          </w:r>
        </w:sdtContent>
      </w:sdt>
      <w:commentRangeEnd w:id="2"/>
      <w:r w:rsidR="00EF0D23">
        <w:rPr>
          <w:rStyle w:val="CommentReference"/>
          <w:rFonts w:asciiTheme="minorHAnsi" w:hAnsiTheme="minorHAnsi" w:cstheme="minorBidi"/>
          <w:i w:val="0"/>
        </w:rPr>
        <w:commentReference w:id="2"/>
      </w:r>
    </w:p>
    <w:p w14:paraId="55A78AEA" w14:textId="77777777" w:rsidR="009E3FED" w:rsidRPr="00283F22" w:rsidRDefault="002A17B5" w:rsidP="0065671C">
      <w:pPr>
        <w:pStyle w:val="FrontCoverFEMAlogo"/>
        <w:sectPr w:rsidR="009E3FED" w:rsidRPr="00283F22" w:rsidSect="00AB1C31">
          <w:pgSz w:w="12240" w:h="15840"/>
          <w:pgMar w:top="8064" w:right="1440" w:bottom="1440" w:left="1440" w:header="720" w:footer="720" w:gutter="0"/>
          <w:pgNumType w:fmt="upperRoman"/>
          <w:cols w:space="720"/>
          <w:docGrid w:linePitch="360"/>
        </w:sectPr>
      </w:pPr>
      <w:r w:rsidRPr="0065671C">
        <w:drawing>
          <wp:inline distT="0" distB="0" distL="0" distR="0" wp14:anchorId="54647FEE" wp14:editId="2E8C9DA3">
            <wp:extent cx="2578608" cy="913937"/>
            <wp:effectExtent l="0" t="0" r="0" b="635"/>
            <wp:docPr id="32" name="Picture 32" descr="The seal of the US Department of Homeland Security with the FEMA word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he seal of the U.S. Department of Homeland Security with the FEMA wordmark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608" cy="91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1458" w14:textId="262D05D2" w:rsidR="006416B9" w:rsidRDefault="006416B9" w:rsidP="006416B9">
      <w:pPr>
        <w:pStyle w:val="Heading1"/>
      </w:pPr>
      <w:r w:rsidRPr="00497AC0">
        <w:lastRenderedPageBreak/>
        <w:t>Pre-Test/Post-Test/Answer Key</w:t>
      </w:r>
    </w:p>
    <w:p w14:paraId="00DE2593" w14:textId="77777777" w:rsidR="006416B9" w:rsidRPr="00D32BCA" w:rsidRDefault="006416B9" w:rsidP="006416B9">
      <w:pPr>
        <w:spacing w:after="240"/>
        <w:rPr>
          <w:rFonts w:ascii="Arial" w:hAnsi="Arial" w:cs="Arial"/>
          <w:b/>
          <w:bCs/>
        </w:rPr>
      </w:pPr>
      <w:r w:rsidRPr="00D32BCA">
        <w:rPr>
          <w:rFonts w:ascii="Arial" w:hAnsi="Arial" w:cs="Arial"/>
          <w:b/>
          <w:bCs/>
        </w:rPr>
        <w:t>[Directions as needed]</w:t>
      </w:r>
    </w:p>
    <w:p w14:paraId="65543551" w14:textId="77777777" w:rsidR="006416B9" w:rsidRPr="00482491" w:rsidRDefault="006416B9" w:rsidP="006416B9">
      <w:pPr>
        <w:pStyle w:val="ListParagraph"/>
        <w:numPr>
          <w:ilvl w:val="0"/>
          <w:numId w:val="35"/>
        </w:numPr>
        <w:spacing w:before="240"/>
        <w:contextualSpacing w:val="0"/>
        <w:rPr>
          <w:rFonts w:ascii="Arial" w:hAnsi="Arial" w:cs="Arial"/>
          <w:b/>
          <w:bCs/>
          <w:sz w:val="22"/>
          <w:szCs w:val="22"/>
        </w:rPr>
      </w:pPr>
      <w:r w:rsidRPr="00482491">
        <w:rPr>
          <w:rFonts w:ascii="Arial" w:hAnsi="Arial" w:cs="Arial"/>
          <w:b/>
          <w:bCs/>
          <w:sz w:val="22"/>
          <w:szCs w:val="22"/>
        </w:rPr>
        <w:t>Question 1</w:t>
      </w:r>
    </w:p>
    <w:p w14:paraId="6A8E581D" w14:textId="77777777" w:rsidR="006416B9" w:rsidRPr="00482491" w:rsidRDefault="006416B9" w:rsidP="006416B9">
      <w:pPr>
        <w:pStyle w:val="ListParagraph"/>
        <w:numPr>
          <w:ilvl w:val="1"/>
          <w:numId w:val="35"/>
        </w:numPr>
        <w:spacing w:before="240"/>
        <w:rPr>
          <w:rFonts w:ascii="Arial" w:hAnsi="Arial" w:cs="Arial"/>
          <w:b/>
          <w:bCs/>
          <w:sz w:val="22"/>
          <w:szCs w:val="22"/>
        </w:rPr>
      </w:pPr>
      <w:r w:rsidRPr="00482491">
        <w:rPr>
          <w:rFonts w:ascii="Arial" w:hAnsi="Arial" w:cs="Arial"/>
          <w:b/>
          <w:bCs/>
          <w:sz w:val="22"/>
          <w:szCs w:val="22"/>
        </w:rPr>
        <w:t>Answer 1</w:t>
      </w:r>
      <w:r w:rsidR="00923A31" w:rsidRPr="00482491">
        <w:rPr>
          <w:rFonts w:ascii="Arial" w:hAnsi="Arial" w:cs="Arial"/>
          <w:b/>
          <w:bCs/>
          <w:sz w:val="22"/>
          <w:szCs w:val="22"/>
        </w:rPr>
        <w:t xml:space="preserve"> [Correct Answer]</w:t>
      </w:r>
    </w:p>
    <w:p w14:paraId="71D74738" w14:textId="77777777" w:rsidR="006416B9" w:rsidRPr="00482491" w:rsidRDefault="006416B9" w:rsidP="006416B9">
      <w:pPr>
        <w:pStyle w:val="ListParagraph"/>
        <w:numPr>
          <w:ilvl w:val="1"/>
          <w:numId w:val="35"/>
        </w:numPr>
        <w:spacing w:before="240"/>
        <w:rPr>
          <w:rFonts w:ascii="Arial" w:hAnsi="Arial" w:cs="Arial"/>
          <w:sz w:val="22"/>
          <w:szCs w:val="22"/>
        </w:rPr>
      </w:pPr>
      <w:r w:rsidRPr="00482491">
        <w:rPr>
          <w:rFonts w:ascii="Arial" w:hAnsi="Arial" w:cs="Arial"/>
          <w:sz w:val="22"/>
          <w:szCs w:val="22"/>
        </w:rPr>
        <w:t>Answer 2</w:t>
      </w:r>
    </w:p>
    <w:p w14:paraId="6AD424C1" w14:textId="77777777" w:rsidR="006416B9" w:rsidRPr="00482491" w:rsidRDefault="006416B9" w:rsidP="006416B9">
      <w:pPr>
        <w:pStyle w:val="ListParagraph"/>
        <w:numPr>
          <w:ilvl w:val="1"/>
          <w:numId w:val="35"/>
        </w:numPr>
        <w:spacing w:before="240"/>
        <w:rPr>
          <w:rFonts w:ascii="Arial" w:hAnsi="Arial" w:cs="Arial"/>
          <w:sz w:val="22"/>
          <w:szCs w:val="22"/>
        </w:rPr>
      </w:pPr>
      <w:r w:rsidRPr="00482491">
        <w:rPr>
          <w:rFonts w:ascii="Arial" w:hAnsi="Arial" w:cs="Arial"/>
          <w:sz w:val="22"/>
          <w:szCs w:val="22"/>
        </w:rPr>
        <w:t>Answer 3</w:t>
      </w:r>
    </w:p>
    <w:p w14:paraId="6792F23A" w14:textId="77777777" w:rsidR="006416B9" w:rsidRPr="00482491" w:rsidRDefault="006416B9" w:rsidP="006416B9">
      <w:pPr>
        <w:pStyle w:val="ListParagraph"/>
        <w:numPr>
          <w:ilvl w:val="1"/>
          <w:numId w:val="35"/>
        </w:numPr>
        <w:spacing w:before="240"/>
        <w:rPr>
          <w:rFonts w:ascii="Arial" w:hAnsi="Arial" w:cs="Arial"/>
          <w:sz w:val="22"/>
          <w:szCs w:val="22"/>
        </w:rPr>
      </w:pPr>
      <w:r w:rsidRPr="00482491">
        <w:rPr>
          <w:rFonts w:ascii="Arial" w:hAnsi="Arial" w:cs="Arial"/>
          <w:sz w:val="22"/>
          <w:szCs w:val="22"/>
        </w:rPr>
        <w:t>Answer 4</w:t>
      </w:r>
    </w:p>
    <w:p w14:paraId="0B638D7D" w14:textId="77777777" w:rsidR="006416B9" w:rsidRPr="00482491" w:rsidRDefault="006416B9" w:rsidP="006416B9">
      <w:pPr>
        <w:pStyle w:val="ListParagraph"/>
        <w:numPr>
          <w:ilvl w:val="0"/>
          <w:numId w:val="35"/>
        </w:numPr>
        <w:spacing w:before="240"/>
        <w:contextualSpacing w:val="0"/>
        <w:rPr>
          <w:rFonts w:ascii="Arial" w:hAnsi="Arial" w:cs="Arial"/>
          <w:b/>
          <w:bCs/>
          <w:sz w:val="22"/>
          <w:szCs w:val="22"/>
        </w:rPr>
      </w:pPr>
      <w:r w:rsidRPr="00482491">
        <w:rPr>
          <w:rFonts w:ascii="Arial" w:hAnsi="Arial" w:cs="Arial"/>
          <w:b/>
          <w:bCs/>
          <w:sz w:val="22"/>
          <w:szCs w:val="22"/>
        </w:rPr>
        <w:t>Question 2</w:t>
      </w:r>
    </w:p>
    <w:p w14:paraId="0537B5E7" w14:textId="77777777" w:rsidR="006416B9" w:rsidRPr="00482491" w:rsidRDefault="006416B9" w:rsidP="006416B9">
      <w:pPr>
        <w:pStyle w:val="ListParagraph"/>
        <w:numPr>
          <w:ilvl w:val="1"/>
          <w:numId w:val="35"/>
        </w:numPr>
        <w:spacing w:before="240"/>
        <w:rPr>
          <w:rFonts w:ascii="Arial" w:hAnsi="Arial" w:cs="Arial"/>
          <w:sz w:val="22"/>
          <w:szCs w:val="22"/>
        </w:rPr>
      </w:pPr>
      <w:r w:rsidRPr="00482491">
        <w:rPr>
          <w:rFonts w:ascii="Arial" w:hAnsi="Arial" w:cs="Arial"/>
          <w:sz w:val="22"/>
          <w:szCs w:val="22"/>
        </w:rPr>
        <w:t>Answer 1</w:t>
      </w:r>
    </w:p>
    <w:p w14:paraId="454A08F4" w14:textId="77777777" w:rsidR="006416B9" w:rsidRPr="00482491" w:rsidRDefault="006416B9" w:rsidP="006416B9">
      <w:pPr>
        <w:pStyle w:val="ListParagraph"/>
        <w:numPr>
          <w:ilvl w:val="1"/>
          <w:numId w:val="35"/>
        </w:numPr>
        <w:spacing w:before="240"/>
        <w:rPr>
          <w:rFonts w:ascii="Arial" w:hAnsi="Arial" w:cs="Arial"/>
          <w:sz w:val="22"/>
          <w:szCs w:val="22"/>
        </w:rPr>
      </w:pPr>
      <w:r w:rsidRPr="00482491">
        <w:rPr>
          <w:rFonts w:ascii="Arial" w:hAnsi="Arial" w:cs="Arial"/>
          <w:sz w:val="22"/>
          <w:szCs w:val="22"/>
        </w:rPr>
        <w:t>Answer 2</w:t>
      </w:r>
    </w:p>
    <w:p w14:paraId="44464EA9" w14:textId="77777777" w:rsidR="006416B9" w:rsidRPr="00482491" w:rsidRDefault="006416B9" w:rsidP="006416B9">
      <w:pPr>
        <w:pStyle w:val="ListParagraph"/>
        <w:numPr>
          <w:ilvl w:val="1"/>
          <w:numId w:val="35"/>
        </w:numPr>
        <w:spacing w:before="240"/>
        <w:rPr>
          <w:rFonts w:ascii="Arial" w:hAnsi="Arial" w:cs="Arial"/>
          <w:b/>
          <w:bCs/>
          <w:sz w:val="22"/>
          <w:szCs w:val="22"/>
        </w:rPr>
      </w:pPr>
      <w:r w:rsidRPr="00482491">
        <w:rPr>
          <w:rFonts w:ascii="Arial" w:hAnsi="Arial" w:cs="Arial"/>
          <w:b/>
          <w:bCs/>
          <w:sz w:val="22"/>
          <w:szCs w:val="22"/>
        </w:rPr>
        <w:t>Answer 3</w:t>
      </w:r>
      <w:r w:rsidR="00923A31" w:rsidRPr="00482491">
        <w:rPr>
          <w:rFonts w:ascii="Arial" w:hAnsi="Arial" w:cs="Arial"/>
          <w:b/>
          <w:bCs/>
          <w:sz w:val="22"/>
          <w:szCs w:val="22"/>
        </w:rPr>
        <w:t xml:space="preserve"> [Correct Answer]</w:t>
      </w:r>
    </w:p>
    <w:p w14:paraId="584470F3" w14:textId="77777777" w:rsidR="006416B9" w:rsidRPr="00482491" w:rsidRDefault="006416B9" w:rsidP="006416B9">
      <w:pPr>
        <w:pStyle w:val="ListParagraph"/>
        <w:numPr>
          <w:ilvl w:val="1"/>
          <w:numId w:val="35"/>
        </w:numPr>
        <w:spacing w:before="240"/>
        <w:rPr>
          <w:rFonts w:ascii="Arial" w:hAnsi="Arial" w:cs="Arial"/>
          <w:sz w:val="22"/>
          <w:szCs w:val="22"/>
        </w:rPr>
      </w:pPr>
      <w:r w:rsidRPr="00482491">
        <w:rPr>
          <w:rFonts w:ascii="Arial" w:hAnsi="Arial" w:cs="Arial"/>
          <w:sz w:val="22"/>
          <w:szCs w:val="22"/>
        </w:rPr>
        <w:t>Answer 4</w:t>
      </w:r>
    </w:p>
    <w:p w14:paraId="54AE0606" w14:textId="77777777" w:rsidR="006416B9" w:rsidRPr="00482491" w:rsidRDefault="006416B9" w:rsidP="006416B9">
      <w:pPr>
        <w:pStyle w:val="ListParagraph"/>
        <w:numPr>
          <w:ilvl w:val="0"/>
          <w:numId w:val="35"/>
        </w:numPr>
        <w:spacing w:before="240"/>
        <w:contextualSpacing w:val="0"/>
        <w:rPr>
          <w:rFonts w:ascii="Arial" w:hAnsi="Arial" w:cs="Arial"/>
          <w:b/>
          <w:bCs/>
          <w:sz w:val="22"/>
          <w:szCs w:val="22"/>
        </w:rPr>
      </w:pPr>
      <w:r w:rsidRPr="00482491">
        <w:rPr>
          <w:rFonts w:ascii="Arial" w:hAnsi="Arial" w:cs="Arial"/>
          <w:b/>
          <w:bCs/>
          <w:sz w:val="22"/>
          <w:szCs w:val="22"/>
        </w:rPr>
        <w:t>Question 3</w:t>
      </w:r>
    </w:p>
    <w:p w14:paraId="3329F5AA" w14:textId="77777777" w:rsidR="006416B9" w:rsidRPr="00482491" w:rsidRDefault="006416B9" w:rsidP="006416B9">
      <w:pPr>
        <w:pStyle w:val="ListParagraph"/>
        <w:numPr>
          <w:ilvl w:val="1"/>
          <w:numId w:val="35"/>
        </w:numPr>
        <w:spacing w:before="240"/>
        <w:rPr>
          <w:rFonts w:ascii="Arial" w:hAnsi="Arial" w:cs="Arial"/>
          <w:sz w:val="22"/>
          <w:szCs w:val="22"/>
        </w:rPr>
      </w:pPr>
      <w:r w:rsidRPr="00482491">
        <w:rPr>
          <w:rFonts w:ascii="Arial" w:hAnsi="Arial" w:cs="Arial"/>
          <w:sz w:val="22"/>
          <w:szCs w:val="22"/>
        </w:rPr>
        <w:t>Answer 1</w:t>
      </w:r>
    </w:p>
    <w:p w14:paraId="6BC23A4B" w14:textId="77777777" w:rsidR="006416B9" w:rsidRPr="00482491" w:rsidRDefault="006416B9" w:rsidP="006416B9">
      <w:pPr>
        <w:pStyle w:val="ListParagraph"/>
        <w:numPr>
          <w:ilvl w:val="1"/>
          <w:numId w:val="35"/>
        </w:numPr>
        <w:spacing w:before="240"/>
        <w:rPr>
          <w:rFonts w:ascii="Arial" w:hAnsi="Arial" w:cs="Arial"/>
          <w:sz w:val="22"/>
          <w:szCs w:val="22"/>
        </w:rPr>
      </w:pPr>
      <w:r w:rsidRPr="00482491">
        <w:rPr>
          <w:rFonts w:ascii="Arial" w:hAnsi="Arial" w:cs="Arial"/>
          <w:sz w:val="22"/>
          <w:szCs w:val="22"/>
        </w:rPr>
        <w:t>Answer 2</w:t>
      </w:r>
    </w:p>
    <w:p w14:paraId="154350A6" w14:textId="77777777" w:rsidR="006416B9" w:rsidRPr="00482491" w:rsidRDefault="006416B9" w:rsidP="006416B9">
      <w:pPr>
        <w:pStyle w:val="ListParagraph"/>
        <w:numPr>
          <w:ilvl w:val="1"/>
          <w:numId w:val="35"/>
        </w:numPr>
        <w:spacing w:before="240"/>
        <w:rPr>
          <w:rFonts w:ascii="Arial" w:hAnsi="Arial" w:cs="Arial"/>
          <w:sz w:val="22"/>
          <w:szCs w:val="22"/>
        </w:rPr>
      </w:pPr>
      <w:r w:rsidRPr="00482491">
        <w:rPr>
          <w:rFonts w:ascii="Arial" w:hAnsi="Arial" w:cs="Arial"/>
          <w:sz w:val="22"/>
          <w:szCs w:val="22"/>
        </w:rPr>
        <w:t>Answer 3</w:t>
      </w:r>
    </w:p>
    <w:p w14:paraId="5279BE74" w14:textId="77777777" w:rsidR="006416B9" w:rsidRPr="00482491" w:rsidRDefault="006416B9" w:rsidP="006416B9">
      <w:pPr>
        <w:pStyle w:val="ListParagraph"/>
        <w:numPr>
          <w:ilvl w:val="1"/>
          <w:numId w:val="35"/>
        </w:numPr>
        <w:spacing w:before="240"/>
        <w:rPr>
          <w:rFonts w:ascii="Arial" w:hAnsi="Arial" w:cs="Arial"/>
          <w:b/>
          <w:bCs/>
          <w:sz w:val="22"/>
          <w:szCs w:val="22"/>
        </w:rPr>
      </w:pPr>
      <w:r w:rsidRPr="00482491">
        <w:rPr>
          <w:rFonts w:ascii="Arial" w:hAnsi="Arial" w:cs="Arial"/>
          <w:b/>
          <w:bCs/>
          <w:sz w:val="22"/>
          <w:szCs w:val="22"/>
        </w:rPr>
        <w:t>Answer 4</w:t>
      </w:r>
      <w:r w:rsidR="00923A31" w:rsidRPr="00482491">
        <w:rPr>
          <w:rFonts w:ascii="Arial" w:hAnsi="Arial" w:cs="Arial"/>
          <w:b/>
          <w:bCs/>
          <w:sz w:val="22"/>
          <w:szCs w:val="22"/>
        </w:rPr>
        <w:t xml:space="preserve"> [Correct Answer]</w:t>
      </w:r>
    </w:p>
    <w:p w14:paraId="238C534A" w14:textId="77777777" w:rsidR="00804BDD" w:rsidRDefault="00804BDD" w:rsidP="00365ED4"/>
    <w:p w14:paraId="59640DFB" w14:textId="77777777" w:rsidR="001264B1" w:rsidRPr="00804BDD" w:rsidRDefault="001264B1" w:rsidP="00D51785"/>
    <w:sectPr w:rsidR="001264B1" w:rsidRPr="00804BDD" w:rsidSect="00D32BCA">
      <w:headerReference w:type="default" r:id="rId16"/>
      <w:footerReference w:type="default" r:id="rId17"/>
      <w:pgSz w:w="12240" w:h="15840"/>
      <w:pgMar w:top="2160" w:right="1440" w:bottom="1440" w:left="1440" w:header="432" w:footer="720" w:gutter="0"/>
      <w:pgNumType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Holly Blanchard" w:date="2022-05-27T14:15:00Z" w:initials="HB">
    <w:p w14:paraId="63883753" w14:textId="77777777" w:rsidR="00EF0D23" w:rsidRDefault="00EF0D23">
      <w:pPr>
        <w:pStyle w:val="CommentText"/>
      </w:pPr>
      <w:r>
        <w:rPr>
          <w:rStyle w:val="CommentReference"/>
        </w:rPr>
        <w:annotationRef/>
      </w:r>
      <w:r>
        <w:t xml:space="preserve">If the course title does not fit, decrease its font size by modifying the </w:t>
      </w:r>
      <w:r w:rsidRPr="00063901">
        <w:rPr>
          <w:b/>
        </w:rPr>
        <w:t xml:space="preserve">Cover Course </w:t>
      </w:r>
      <w:r>
        <w:rPr>
          <w:b/>
        </w:rPr>
        <w:t>Title</w:t>
      </w:r>
      <w:r>
        <w:t xml:space="preserve"> style </w:t>
      </w:r>
      <w:r w:rsidRPr="00202DA3">
        <w:rPr>
          <w:u w:val="single"/>
        </w:rPr>
        <w:t>through the Styles menu</w:t>
      </w:r>
      <w:r w:rsidRPr="00AE29FB">
        <w:t>, and be sure</w:t>
      </w:r>
      <w:r>
        <w:t xml:space="preserve"> to use the same font size for the title on all front covers of other course materials.</w:t>
      </w:r>
    </w:p>
  </w:comment>
  <w:comment w:id="2" w:author="Holly Blanchard" w:date="2022-05-27T14:15:00Z" w:initials="HB">
    <w:p w14:paraId="7BBF656F" w14:textId="77777777" w:rsidR="00EF0D23" w:rsidRDefault="00EF0D23" w:rsidP="00EF0D23">
      <w:pPr>
        <w:pStyle w:val="CommentText"/>
      </w:pPr>
      <w:r>
        <w:rPr>
          <w:rStyle w:val="CommentReference"/>
        </w:rPr>
        <w:annotationRef/>
      </w:r>
      <w:bookmarkStart w:id="3" w:name="_Hlk67052155"/>
      <w:r>
        <w:t>Update cover with:</w:t>
      </w:r>
    </w:p>
    <w:p w14:paraId="78A33DF2" w14:textId="77777777" w:rsidR="00EF0D23" w:rsidRDefault="00EF0D23" w:rsidP="00EF0D23">
      <w:pPr>
        <w:pStyle w:val="CommentText"/>
        <w:numPr>
          <w:ilvl w:val="0"/>
          <w:numId w:val="21"/>
        </w:numPr>
      </w:pPr>
      <w:r>
        <w:t>DHS course number (e.g. MGT-323)</w:t>
      </w:r>
    </w:p>
    <w:p w14:paraId="298C590A" w14:textId="77777777" w:rsidR="00EF0D23" w:rsidRDefault="00EF0D23" w:rsidP="00EF0D23">
      <w:pPr>
        <w:pStyle w:val="CommentText"/>
        <w:numPr>
          <w:ilvl w:val="0"/>
          <w:numId w:val="21"/>
        </w:numPr>
      </w:pPr>
      <w:r>
        <w:t xml:space="preserve">Month Year of this version/revision </w:t>
      </w:r>
      <w:r>
        <w:br/>
        <w:t xml:space="preserve">(e.g. December 2022) </w:t>
      </w:r>
    </w:p>
    <w:p w14:paraId="08408C4F" w14:textId="77777777" w:rsidR="00EF0D23" w:rsidRDefault="00EF0D23" w:rsidP="00EF0D23">
      <w:pPr>
        <w:pStyle w:val="CommentText"/>
        <w:numPr>
          <w:ilvl w:val="0"/>
          <w:numId w:val="21"/>
        </w:numPr>
      </w:pPr>
      <w:r>
        <w:t>V</w:t>
      </w:r>
      <w:r w:rsidRPr="00CA4292">
        <w:t xml:space="preserve">ersion number for </w:t>
      </w:r>
      <w:r>
        <w:t>current certification/upcoming milestone (e.g. 2.0a, 3.1, etc.)</w:t>
      </w:r>
      <w:bookmarkEnd w:id="3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3883753" w15:done="0"/>
  <w15:commentEx w15:paraId="08408C4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883753" w16cid:durableId="263B5B79"/>
  <w16cid:commentId w16cid:paraId="08408C4F" w16cid:durableId="263B5B8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D1BC7" w14:textId="77777777" w:rsidR="001C5658" w:rsidRDefault="001C5658" w:rsidP="00741495">
      <w:pPr>
        <w:spacing w:after="0" w:line="240" w:lineRule="auto"/>
      </w:pPr>
      <w:r>
        <w:separator/>
      </w:r>
    </w:p>
  </w:endnote>
  <w:endnote w:type="continuationSeparator" w:id="0">
    <w:p w14:paraId="7813167E" w14:textId="77777777" w:rsidR="001C5658" w:rsidRDefault="001C5658" w:rsidP="00741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5D78C" w14:textId="77777777" w:rsidR="00346506" w:rsidRPr="00B96A86" w:rsidRDefault="00346506" w:rsidP="00A44990">
    <w:pPr>
      <w:pStyle w:val="Footer"/>
    </w:pPr>
    <w:r w:rsidRPr="00B96A86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02FF527" wp14:editId="2ADCCCEF">
              <wp:simplePos x="0" y="0"/>
              <wp:positionH relativeFrom="page">
                <wp:posOffset>-10633</wp:posOffset>
              </wp:positionH>
              <wp:positionV relativeFrom="page">
                <wp:posOffset>9253855</wp:posOffset>
              </wp:positionV>
              <wp:extent cx="7772400" cy="804672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804672"/>
                      </a:xfrm>
                      <a:prstGeom prst="rect">
                        <a:avLst/>
                      </a:prstGeom>
                      <a:solidFill>
                        <a:srgbClr val="DDDDD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5E36A5" id="Rectangle 11" o:spid="_x0000_s1026" alt="&quot;&quot;" style="position:absolute;margin-left:-.85pt;margin-top:728.65pt;width:612pt;height:63.3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" fillcolor="#ddd" stroked="f" strokeweight="1pt">
              <w10:wrap anchorx="page" anchory="page"/>
            </v:rect>
          </w:pict>
        </mc:Fallback>
      </mc:AlternateContent>
    </w:r>
    <w:r w:rsidRPr="00B96A86">
      <w:t>vX.X</w:t>
    </w:r>
    <w:r>
      <w:tab/>
    </w:r>
    <w:r w:rsidRPr="00B96A86">
      <w:t xml:space="preserve">[Optional </w:t>
    </w:r>
    <w:r w:rsidRPr="00A44990">
      <w:t>Partner</w:t>
    </w:r>
    <w:r w:rsidRPr="00B96A86">
      <w:t xml:space="preserve"> Information]</w:t>
    </w:r>
    <w:r>
      <w:tab/>
    </w:r>
    <w:r w:rsidRPr="00B96A86">
      <w:t xml:space="preserve">Page </w:t>
    </w:r>
    <w:r w:rsidRPr="00B96A86">
      <w:fldChar w:fldCharType="begin"/>
    </w:r>
    <w:r w:rsidRPr="00B96A86">
      <w:instrText xml:space="preserve"> PAGE   \* MERGEFORMAT </w:instrText>
    </w:r>
    <w:r w:rsidRPr="00B96A86">
      <w:fldChar w:fldCharType="separate"/>
    </w:r>
    <w:r w:rsidRPr="00B96A86">
      <w:t>iv</w:t>
    </w:r>
    <w:r w:rsidRPr="00B96A8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740BD" w14:textId="77777777" w:rsidR="001C5658" w:rsidRDefault="001C5658" w:rsidP="00741495">
      <w:pPr>
        <w:spacing w:after="0" w:line="240" w:lineRule="auto"/>
      </w:pPr>
      <w:r>
        <w:separator/>
      </w:r>
    </w:p>
  </w:footnote>
  <w:footnote w:type="continuationSeparator" w:id="0">
    <w:p w14:paraId="7875CE38" w14:textId="77777777" w:rsidR="001C5658" w:rsidRDefault="001C5658" w:rsidP="00741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AD966" w14:textId="77777777" w:rsidR="00D45A89" w:rsidRDefault="00D45A89" w:rsidP="00375CFA">
    <w:pPr>
      <w:pStyle w:val="Header"/>
      <w:tabs>
        <w:tab w:val="clear" w:pos="4320"/>
      </w:tabs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5408" behindDoc="1" locked="0" layoutInCell="1" allowOverlap="1" wp14:anchorId="2C5F95F4" wp14:editId="6A086C4F">
          <wp:simplePos x="1095153" y="276447"/>
          <wp:positionH relativeFrom="page">
            <wp:align>left</wp:align>
          </wp:positionH>
          <wp:positionV relativeFrom="page">
            <wp:align>top</wp:align>
          </wp:positionV>
          <wp:extent cx="7818453" cy="1033272"/>
          <wp:effectExtent l="0" t="0" r="0" b="0"/>
          <wp:wrapNone/>
          <wp:docPr id="69" name="Picture 6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G header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453" cy="103327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F2322FB" w14:textId="77777777" w:rsidR="00D45A89" w:rsidRPr="00B2518E" w:rsidRDefault="00D45A89" w:rsidP="00B2518E">
    <w:pPr>
      <w:pStyle w:val="Header"/>
      <w:rPr>
        <w:color w:val="auto"/>
      </w:rPr>
    </w:pPr>
    <w:r w:rsidRPr="00B2518E">
      <w:t>Course Title Line 1</w:t>
    </w:r>
    <w:r w:rsidR="00B2518E">
      <w:tab/>
    </w:r>
    <w:r w:rsidR="00B2518E">
      <w:tab/>
    </w:r>
    <w:r w:rsidR="006416B9">
      <w:rPr>
        <w:color w:val="auto"/>
      </w:rPr>
      <w:t>Pre-Test/Post-Test/Answer Key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29B8"/>
    <w:multiLevelType w:val="hybridMultilevel"/>
    <w:tmpl w:val="E3584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218B1"/>
    <w:multiLevelType w:val="hybridMultilevel"/>
    <w:tmpl w:val="0ABE8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F25BE"/>
    <w:multiLevelType w:val="hybridMultilevel"/>
    <w:tmpl w:val="181E91F4"/>
    <w:lvl w:ilvl="0" w:tplc="BE6E1CB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E42"/>
    <w:multiLevelType w:val="hybridMultilevel"/>
    <w:tmpl w:val="C0646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9047D"/>
    <w:multiLevelType w:val="hybridMultilevel"/>
    <w:tmpl w:val="B92A1E58"/>
    <w:lvl w:ilvl="0" w:tplc="8618B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585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3CE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987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DA9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8AD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0C7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CAD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27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3D1747C"/>
    <w:multiLevelType w:val="hybridMultilevel"/>
    <w:tmpl w:val="A6C6A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95C12"/>
    <w:multiLevelType w:val="hybridMultilevel"/>
    <w:tmpl w:val="CE763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52A7C"/>
    <w:multiLevelType w:val="hybridMultilevel"/>
    <w:tmpl w:val="D64A811A"/>
    <w:lvl w:ilvl="0" w:tplc="4E7A1420">
      <w:start w:val="1"/>
      <w:numFmt w:val="lowerLetter"/>
      <w:pStyle w:val="TableAlphaList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F20AA6"/>
    <w:multiLevelType w:val="hybridMultilevel"/>
    <w:tmpl w:val="BA68A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7685B"/>
    <w:multiLevelType w:val="hybridMultilevel"/>
    <w:tmpl w:val="D0A62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AB2578"/>
    <w:multiLevelType w:val="hybridMultilevel"/>
    <w:tmpl w:val="2E26E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57209"/>
    <w:multiLevelType w:val="hybridMultilevel"/>
    <w:tmpl w:val="F5FE95CE"/>
    <w:lvl w:ilvl="0" w:tplc="D7903A9C">
      <w:start w:val="1"/>
      <w:numFmt w:val="decimal"/>
      <w:pStyle w:val="ELOs"/>
      <w:lvlText w:val="1-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043281"/>
    <w:multiLevelType w:val="hybridMultilevel"/>
    <w:tmpl w:val="57FE33CE"/>
    <w:lvl w:ilvl="0" w:tplc="BE6E1CB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A464C"/>
    <w:multiLevelType w:val="multilevel"/>
    <w:tmpl w:val="D31ECC72"/>
    <w:lvl w:ilvl="0">
      <w:start w:val="1"/>
      <w:numFmt w:val="upperRoman"/>
      <w:pStyle w:val="AcademicOutline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B1946BE"/>
    <w:multiLevelType w:val="hybridMultilevel"/>
    <w:tmpl w:val="3C0AB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3222E"/>
    <w:multiLevelType w:val="hybridMultilevel"/>
    <w:tmpl w:val="D32CD1D6"/>
    <w:lvl w:ilvl="0" w:tplc="04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6" w15:restartNumberingAfterBreak="0">
    <w:nsid w:val="4C505277"/>
    <w:multiLevelType w:val="hybridMultilevel"/>
    <w:tmpl w:val="D2C8D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1443B2"/>
    <w:multiLevelType w:val="hybridMultilevel"/>
    <w:tmpl w:val="2CF88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5AE882">
      <w:start w:val="1"/>
      <w:numFmt w:val="bullet"/>
      <w:lvlText w:val="–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832F6A"/>
    <w:multiLevelType w:val="hybridMultilevel"/>
    <w:tmpl w:val="11E270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1D5199"/>
    <w:multiLevelType w:val="hybridMultilevel"/>
    <w:tmpl w:val="23E4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0A227D"/>
    <w:multiLevelType w:val="multilevel"/>
    <w:tmpl w:val="4A9E1338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none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E3429D3"/>
    <w:multiLevelType w:val="hybridMultilevel"/>
    <w:tmpl w:val="CCC89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045A61"/>
    <w:multiLevelType w:val="hybridMultilevel"/>
    <w:tmpl w:val="FE9EAC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12381B"/>
    <w:multiLevelType w:val="hybridMultilevel"/>
    <w:tmpl w:val="2B0A9B60"/>
    <w:lvl w:ilvl="0" w:tplc="E304BE22">
      <w:start w:val="1"/>
      <w:numFmt w:val="decimal"/>
      <w:pStyle w:val="BlockNumberlist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775AEB"/>
    <w:multiLevelType w:val="hybridMultilevel"/>
    <w:tmpl w:val="5D340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DF31E6"/>
    <w:multiLevelType w:val="hybridMultilevel"/>
    <w:tmpl w:val="A6A23BCA"/>
    <w:lvl w:ilvl="0" w:tplc="33E4FDE0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800048"/>
    <w:multiLevelType w:val="multilevel"/>
    <w:tmpl w:val="16A63686"/>
    <w:lvl w:ilvl="0">
      <w:start w:val="1"/>
      <w:numFmt w:val="bullet"/>
      <w:pStyle w:val="BulletLevel1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08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2D5378D"/>
    <w:multiLevelType w:val="hybridMultilevel"/>
    <w:tmpl w:val="94D42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745C4A"/>
    <w:multiLevelType w:val="hybridMultilevel"/>
    <w:tmpl w:val="17ECF95A"/>
    <w:lvl w:ilvl="0" w:tplc="22766A2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5E1302"/>
    <w:multiLevelType w:val="hybridMultilevel"/>
    <w:tmpl w:val="F53C99FC"/>
    <w:lvl w:ilvl="0" w:tplc="4052D4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8"/>
  </w:num>
  <w:num w:numId="3">
    <w:abstractNumId w:val="6"/>
  </w:num>
  <w:num w:numId="4">
    <w:abstractNumId w:val="21"/>
  </w:num>
  <w:num w:numId="5">
    <w:abstractNumId w:val="25"/>
  </w:num>
  <w:num w:numId="6">
    <w:abstractNumId w:val="8"/>
  </w:num>
  <w:num w:numId="7">
    <w:abstractNumId w:val="22"/>
  </w:num>
  <w:num w:numId="8">
    <w:abstractNumId w:val="11"/>
  </w:num>
  <w:num w:numId="9">
    <w:abstractNumId w:val="16"/>
  </w:num>
  <w:num w:numId="10">
    <w:abstractNumId w:val="11"/>
  </w:num>
  <w:num w:numId="11">
    <w:abstractNumId w:val="20"/>
  </w:num>
  <w:num w:numId="12">
    <w:abstractNumId w:val="20"/>
  </w:num>
  <w:num w:numId="13">
    <w:abstractNumId w:val="13"/>
  </w:num>
  <w:num w:numId="14">
    <w:abstractNumId w:val="9"/>
  </w:num>
  <w:num w:numId="15">
    <w:abstractNumId w:val="27"/>
  </w:num>
  <w:num w:numId="16">
    <w:abstractNumId w:val="18"/>
  </w:num>
  <w:num w:numId="17">
    <w:abstractNumId w:val="14"/>
  </w:num>
  <w:num w:numId="18">
    <w:abstractNumId w:val="0"/>
  </w:num>
  <w:num w:numId="19">
    <w:abstractNumId w:val="15"/>
  </w:num>
  <w:num w:numId="20">
    <w:abstractNumId w:val="10"/>
  </w:num>
  <w:num w:numId="21">
    <w:abstractNumId w:val="3"/>
  </w:num>
  <w:num w:numId="22">
    <w:abstractNumId w:val="4"/>
  </w:num>
  <w:num w:numId="23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</w:num>
  <w:num w:numId="25">
    <w:abstractNumId w:val="26"/>
  </w:num>
  <w:num w:numId="26">
    <w:abstractNumId w:val="1"/>
  </w:num>
  <w:num w:numId="27">
    <w:abstractNumId w:val="24"/>
  </w:num>
  <w:num w:numId="28">
    <w:abstractNumId w:val="19"/>
  </w:num>
  <w:num w:numId="29">
    <w:abstractNumId w:val="17"/>
  </w:num>
  <w:num w:numId="30">
    <w:abstractNumId w:val="23"/>
  </w:num>
  <w:num w:numId="31">
    <w:abstractNumId w:val="2"/>
  </w:num>
  <w:num w:numId="32">
    <w:abstractNumId w:val="12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olly Blanchard">
    <w15:presenceInfo w15:providerId="AD" w15:userId="S-1-5-21-1099462848-3905372694-267649714-70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DKwtDC0NDEzNDQzsjRR0lEKTi0uzszPAykwNKgFANtnwHotAAAA"/>
  </w:docVars>
  <w:rsids>
    <w:rsidRoot w:val="001C5658"/>
    <w:rsid w:val="000028E7"/>
    <w:rsid w:val="0001332A"/>
    <w:rsid w:val="00014867"/>
    <w:rsid w:val="00022F5D"/>
    <w:rsid w:val="000232CE"/>
    <w:rsid w:val="00030792"/>
    <w:rsid w:val="00031542"/>
    <w:rsid w:val="00035549"/>
    <w:rsid w:val="00036D7C"/>
    <w:rsid w:val="0004180D"/>
    <w:rsid w:val="000454E9"/>
    <w:rsid w:val="00053645"/>
    <w:rsid w:val="00054988"/>
    <w:rsid w:val="00054FC4"/>
    <w:rsid w:val="00056E6C"/>
    <w:rsid w:val="00057951"/>
    <w:rsid w:val="000602A9"/>
    <w:rsid w:val="00063901"/>
    <w:rsid w:val="000667C7"/>
    <w:rsid w:val="00074196"/>
    <w:rsid w:val="00074A2B"/>
    <w:rsid w:val="00074DF6"/>
    <w:rsid w:val="0007601F"/>
    <w:rsid w:val="00080FCC"/>
    <w:rsid w:val="00081C73"/>
    <w:rsid w:val="00084D23"/>
    <w:rsid w:val="00093E57"/>
    <w:rsid w:val="000978CA"/>
    <w:rsid w:val="000A0F0E"/>
    <w:rsid w:val="000B3689"/>
    <w:rsid w:val="000B55BC"/>
    <w:rsid w:val="000C00C5"/>
    <w:rsid w:val="000C57A0"/>
    <w:rsid w:val="000C7B0F"/>
    <w:rsid w:val="000D2EF5"/>
    <w:rsid w:val="000D7B52"/>
    <w:rsid w:val="000E0351"/>
    <w:rsid w:val="000E23EB"/>
    <w:rsid w:val="000E3795"/>
    <w:rsid w:val="000E40EF"/>
    <w:rsid w:val="000E425A"/>
    <w:rsid w:val="00104A95"/>
    <w:rsid w:val="00104F49"/>
    <w:rsid w:val="00122ADE"/>
    <w:rsid w:val="00122F09"/>
    <w:rsid w:val="0012314B"/>
    <w:rsid w:val="001264B1"/>
    <w:rsid w:val="00134A22"/>
    <w:rsid w:val="00134A8B"/>
    <w:rsid w:val="00146100"/>
    <w:rsid w:val="00162A7F"/>
    <w:rsid w:val="001666E0"/>
    <w:rsid w:val="00170F10"/>
    <w:rsid w:val="00174599"/>
    <w:rsid w:val="0018186D"/>
    <w:rsid w:val="001823AC"/>
    <w:rsid w:val="00183919"/>
    <w:rsid w:val="001920A5"/>
    <w:rsid w:val="001968D1"/>
    <w:rsid w:val="00196D03"/>
    <w:rsid w:val="001A4D5B"/>
    <w:rsid w:val="001B6D09"/>
    <w:rsid w:val="001C5658"/>
    <w:rsid w:val="001D2C01"/>
    <w:rsid w:val="001D4BF8"/>
    <w:rsid w:val="001F75F2"/>
    <w:rsid w:val="00201606"/>
    <w:rsid w:val="00201A78"/>
    <w:rsid w:val="00211B13"/>
    <w:rsid w:val="00211E39"/>
    <w:rsid w:val="002135EE"/>
    <w:rsid w:val="00214934"/>
    <w:rsid w:val="00220368"/>
    <w:rsid w:val="0022542F"/>
    <w:rsid w:val="002261E7"/>
    <w:rsid w:val="002277D9"/>
    <w:rsid w:val="00243510"/>
    <w:rsid w:val="002442AD"/>
    <w:rsid w:val="00244E4C"/>
    <w:rsid w:val="00245909"/>
    <w:rsid w:val="00250584"/>
    <w:rsid w:val="00254CCE"/>
    <w:rsid w:val="00257C56"/>
    <w:rsid w:val="0026125A"/>
    <w:rsid w:val="00263CF4"/>
    <w:rsid w:val="002663C8"/>
    <w:rsid w:val="00266EA9"/>
    <w:rsid w:val="00273005"/>
    <w:rsid w:val="00277D61"/>
    <w:rsid w:val="00280730"/>
    <w:rsid w:val="002812FF"/>
    <w:rsid w:val="00283229"/>
    <w:rsid w:val="0028394C"/>
    <w:rsid w:val="00283EE6"/>
    <w:rsid w:val="00283F22"/>
    <w:rsid w:val="00290B89"/>
    <w:rsid w:val="002915CA"/>
    <w:rsid w:val="00292130"/>
    <w:rsid w:val="00294F69"/>
    <w:rsid w:val="00297991"/>
    <w:rsid w:val="002A17B5"/>
    <w:rsid w:val="002A21F5"/>
    <w:rsid w:val="002A33A4"/>
    <w:rsid w:val="002A41E2"/>
    <w:rsid w:val="002A632A"/>
    <w:rsid w:val="002A6479"/>
    <w:rsid w:val="002A7574"/>
    <w:rsid w:val="002A76A1"/>
    <w:rsid w:val="002B1F62"/>
    <w:rsid w:val="002B462D"/>
    <w:rsid w:val="002C0373"/>
    <w:rsid w:val="002C29BD"/>
    <w:rsid w:val="002C2D64"/>
    <w:rsid w:val="002C4958"/>
    <w:rsid w:val="002C564C"/>
    <w:rsid w:val="002C7862"/>
    <w:rsid w:val="002D49F2"/>
    <w:rsid w:val="002D75E6"/>
    <w:rsid w:val="002E1F9D"/>
    <w:rsid w:val="002E2451"/>
    <w:rsid w:val="002E442B"/>
    <w:rsid w:val="002E78CE"/>
    <w:rsid w:val="002F133B"/>
    <w:rsid w:val="002F4230"/>
    <w:rsid w:val="0030191A"/>
    <w:rsid w:val="00310A59"/>
    <w:rsid w:val="003138F3"/>
    <w:rsid w:val="00332B8F"/>
    <w:rsid w:val="00336BD6"/>
    <w:rsid w:val="00345B3F"/>
    <w:rsid w:val="00346506"/>
    <w:rsid w:val="00350234"/>
    <w:rsid w:val="003536E0"/>
    <w:rsid w:val="00356F86"/>
    <w:rsid w:val="00365ED4"/>
    <w:rsid w:val="0037489B"/>
    <w:rsid w:val="00375CFA"/>
    <w:rsid w:val="00381F66"/>
    <w:rsid w:val="00395E96"/>
    <w:rsid w:val="003B1954"/>
    <w:rsid w:val="003B201B"/>
    <w:rsid w:val="003B316A"/>
    <w:rsid w:val="003C2A80"/>
    <w:rsid w:val="003C7ABA"/>
    <w:rsid w:val="003D0A5C"/>
    <w:rsid w:val="003E078A"/>
    <w:rsid w:val="003F05BD"/>
    <w:rsid w:val="00402B5E"/>
    <w:rsid w:val="00413E3E"/>
    <w:rsid w:val="004232CC"/>
    <w:rsid w:val="004314A5"/>
    <w:rsid w:val="004358DE"/>
    <w:rsid w:val="00436DCB"/>
    <w:rsid w:val="004459BB"/>
    <w:rsid w:val="00446A59"/>
    <w:rsid w:val="00451619"/>
    <w:rsid w:val="00461951"/>
    <w:rsid w:val="0046740A"/>
    <w:rsid w:val="00480C3D"/>
    <w:rsid w:val="00480E7A"/>
    <w:rsid w:val="00481643"/>
    <w:rsid w:val="00482491"/>
    <w:rsid w:val="0048752C"/>
    <w:rsid w:val="00493744"/>
    <w:rsid w:val="004A3320"/>
    <w:rsid w:val="004A6936"/>
    <w:rsid w:val="004A7A47"/>
    <w:rsid w:val="004A7EFA"/>
    <w:rsid w:val="004B03BA"/>
    <w:rsid w:val="004B49D1"/>
    <w:rsid w:val="004C5404"/>
    <w:rsid w:val="004C5A08"/>
    <w:rsid w:val="004D1B7F"/>
    <w:rsid w:val="004D1DBE"/>
    <w:rsid w:val="004D2382"/>
    <w:rsid w:val="004D536F"/>
    <w:rsid w:val="004D7E7E"/>
    <w:rsid w:val="004E0D62"/>
    <w:rsid w:val="004E3782"/>
    <w:rsid w:val="004F487A"/>
    <w:rsid w:val="005040B3"/>
    <w:rsid w:val="00507A57"/>
    <w:rsid w:val="005151DD"/>
    <w:rsid w:val="005227D6"/>
    <w:rsid w:val="005235E2"/>
    <w:rsid w:val="005258C9"/>
    <w:rsid w:val="00525D6C"/>
    <w:rsid w:val="00527106"/>
    <w:rsid w:val="00530783"/>
    <w:rsid w:val="00532804"/>
    <w:rsid w:val="00534524"/>
    <w:rsid w:val="005356C1"/>
    <w:rsid w:val="00536190"/>
    <w:rsid w:val="00536A22"/>
    <w:rsid w:val="00540D4C"/>
    <w:rsid w:val="00543738"/>
    <w:rsid w:val="00544DD4"/>
    <w:rsid w:val="00544FC2"/>
    <w:rsid w:val="00547868"/>
    <w:rsid w:val="005515DE"/>
    <w:rsid w:val="00554A83"/>
    <w:rsid w:val="00555214"/>
    <w:rsid w:val="00560B99"/>
    <w:rsid w:val="00561AA9"/>
    <w:rsid w:val="005621E1"/>
    <w:rsid w:val="00565664"/>
    <w:rsid w:val="00567668"/>
    <w:rsid w:val="00571A47"/>
    <w:rsid w:val="00573AC3"/>
    <w:rsid w:val="005742D4"/>
    <w:rsid w:val="00575373"/>
    <w:rsid w:val="00590FFE"/>
    <w:rsid w:val="00592826"/>
    <w:rsid w:val="005A04E8"/>
    <w:rsid w:val="005B17E7"/>
    <w:rsid w:val="005C1C9F"/>
    <w:rsid w:val="005C28D8"/>
    <w:rsid w:val="005C546A"/>
    <w:rsid w:val="005C679E"/>
    <w:rsid w:val="005D20AD"/>
    <w:rsid w:val="005D5DDC"/>
    <w:rsid w:val="005E3B84"/>
    <w:rsid w:val="005E550B"/>
    <w:rsid w:val="005F2D23"/>
    <w:rsid w:val="005F5475"/>
    <w:rsid w:val="00604218"/>
    <w:rsid w:val="006068FA"/>
    <w:rsid w:val="00607CC5"/>
    <w:rsid w:val="00610557"/>
    <w:rsid w:val="0061107D"/>
    <w:rsid w:val="00623FF3"/>
    <w:rsid w:val="006264C9"/>
    <w:rsid w:val="00631738"/>
    <w:rsid w:val="0063305A"/>
    <w:rsid w:val="00635428"/>
    <w:rsid w:val="006409E6"/>
    <w:rsid w:val="006416B9"/>
    <w:rsid w:val="0065422F"/>
    <w:rsid w:val="0065671C"/>
    <w:rsid w:val="0066284F"/>
    <w:rsid w:val="0067453B"/>
    <w:rsid w:val="0067509E"/>
    <w:rsid w:val="00676761"/>
    <w:rsid w:val="00685D72"/>
    <w:rsid w:val="0069153B"/>
    <w:rsid w:val="00692CB0"/>
    <w:rsid w:val="006A19E2"/>
    <w:rsid w:val="006A458E"/>
    <w:rsid w:val="006B0043"/>
    <w:rsid w:val="006B4DBB"/>
    <w:rsid w:val="006C0B01"/>
    <w:rsid w:val="006C795E"/>
    <w:rsid w:val="006D4D4C"/>
    <w:rsid w:val="006E3D80"/>
    <w:rsid w:val="006E48F6"/>
    <w:rsid w:val="006E55BC"/>
    <w:rsid w:val="006F07D2"/>
    <w:rsid w:val="006F7743"/>
    <w:rsid w:val="00701A4C"/>
    <w:rsid w:val="00710A3B"/>
    <w:rsid w:val="00714FFF"/>
    <w:rsid w:val="007155C2"/>
    <w:rsid w:val="00730733"/>
    <w:rsid w:val="00736F00"/>
    <w:rsid w:val="00741495"/>
    <w:rsid w:val="00742D66"/>
    <w:rsid w:val="007431AC"/>
    <w:rsid w:val="0074446E"/>
    <w:rsid w:val="00754194"/>
    <w:rsid w:val="00772BFE"/>
    <w:rsid w:val="00773497"/>
    <w:rsid w:val="00775AB6"/>
    <w:rsid w:val="007819D3"/>
    <w:rsid w:val="00783308"/>
    <w:rsid w:val="00784240"/>
    <w:rsid w:val="0079071D"/>
    <w:rsid w:val="007A07FF"/>
    <w:rsid w:val="007A7763"/>
    <w:rsid w:val="007B5473"/>
    <w:rsid w:val="007B683F"/>
    <w:rsid w:val="007B76DF"/>
    <w:rsid w:val="007B7D6F"/>
    <w:rsid w:val="007B7E19"/>
    <w:rsid w:val="007C39F8"/>
    <w:rsid w:val="007C5E9E"/>
    <w:rsid w:val="007D2D82"/>
    <w:rsid w:val="007D6208"/>
    <w:rsid w:val="007E0917"/>
    <w:rsid w:val="007F258A"/>
    <w:rsid w:val="0080010E"/>
    <w:rsid w:val="00803014"/>
    <w:rsid w:val="00804BDD"/>
    <w:rsid w:val="00812618"/>
    <w:rsid w:val="008129CE"/>
    <w:rsid w:val="00813F5A"/>
    <w:rsid w:val="008164FE"/>
    <w:rsid w:val="00821AF6"/>
    <w:rsid w:val="008269A4"/>
    <w:rsid w:val="00835D9B"/>
    <w:rsid w:val="00843294"/>
    <w:rsid w:val="00845A9A"/>
    <w:rsid w:val="00853962"/>
    <w:rsid w:val="00862510"/>
    <w:rsid w:val="00863CBA"/>
    <w:rsid w:val="00865DC0"/>
    <w:rsid w:val="008812F2"/>
    <w:rsid w:val="00885BA8"/>
    <w:rsid w:val="0089362C"/>
    <w:rsid w:val="008A20E1"/>
    <w:rsid w:val="008A6068"/>
    <w:rsid w:val="008A7114"/>
    <w:rsid w:val="008B1CF3"/>
    <w:rsid w:val="008B68F3"/>
    <w:rsid w:val="008C1A00"/>
    <w:rsid w:val="008C1E90"/>
    <w:rsid w:val="008C23D6"/>
    <w:rsid w:val="008D171C"/>
    <w:rsid w:val="008D46B0"/>
    <w:rsid w:val="008D580B"/>
    <w:rsid w:val="008D6584"/>
    <w:rsid w:val="008E08D8"/>
    <w:rsid w:val="008E4FD7"/>
    <w:rsid w:val="008F30BE"/>
    <w:rsid w:val="008F7191"/>
    <w:rsid w:val="00902632"/>
    <w:rsid w:val="00904C92"/>
    <w:rsid w:val="00905CE8"/>
    <w:rsid w:val="0090689E"/>
    <w:rsid w:val="0090758F"/>
    <w:rsid w:val="0091397E"/>
    <w:rsid w:val="00913B8F"/>
    <w:rsid w:val="00915C7F"/>
    <w:rsid w:val="009207F2"/>
    <w:rsid w:val="00923287"/>
    <w:rsid w:val="00923A31"/>
    <w:rsid w:val="00923D11"/>
    <w:rsid w:val="009259DD"/>
    <w:rsid w:val="00930C91"/>
    <w:rsid w:val="0094443B"/>
    <w:rsid w:val="0094456A"/>
    <w:rsid w:val="00945596"/>
    <w:rsid w:val="00963FE0"/>
    <w:rsid w:val="00964E3D"/>
    <w:rsid w:val="00974C7E"/>
    <w:rsid w:val="009839FB"/>
    <w:rsid w:val="00985043"/>
    <w:rsid w:val="00986037"/>
    <w:rsid w:val="009B5E00"/>
    <w:rsid w:val="009B790C"/>
    <w:rsid w:val="009D6117"/>
    <w:rsid w:val="009D7264"/>
    <w:rsid w:val="009E091C"/>
    <w:rsid w:val="009E3FED"/>
    <w:rsid w:val="009E44E0"/>
    <w:rsid w:val="009F1673"/>
    <w:rsid w:val="009F1DB7"/>
    <w:rsid w:val="009F2B72"/>
    <w:rsid w:val="009F34E7"/>
    <w:rsid w:val="009F448E"/>
    <w:rsid w:val="00A004AF"/>
    <w:rsid w:val="00A02352"/>
    <w:rsid w:val="00A02F9A"/>
    <w:rsid w:val="00A076DC"/>
    <w:rsid w:val="00A07F4B"/>
    <w:rsid w:val="00A112EC"/>
    <w:rsid w:val="00A16DC7"/>
    <w:rsid w:val="00A2781F"/>
    <w:rsid w:val="00A3462F"/>
    <w:rsid w:val="00A358BB"/>
    <w:rsid w:val="00A41342"/>
    <w:rsid w:val="00A44990"/>
    <w:rsid w:val="00A51B93"/>
    <w:rsid w:val="00A57DC2"/>
    <w:rsid w:val="00A71642"/>
    <w:rsid w:val="00A7355B"/>
    <w:rsid w:val="00A7530D"/>
    <w:rsid w:val="00A8419A"/>
    <w:rsid w:val="00A86DD5"/>
    <w:rsid w:val="00A93ECB"/>
    <w:rsid w:val="00A96AE7"/>
    <w:rsid w:val="00AA7EE8"/>
    <w:rsid w:val="00AB1C31"/>
    <w:rsid w:val="00AB5F59"/>
    <w:rsid w:val="00AC4F4B"/>
    <w:rsid w:val="00AD17C7"/>
    <w:rsid w:val="00AD3B27"/>
    <w:rsid w:val="00AD47AF"/>
    <w:rsid w:val="00AD7F25"/>
    <w:rsid w:val="00AE12AC"/>
    <w:rsid w:val="00AE2110"/>
    <w:rsid w:val="00AE29FB"/>
    <w:rsid w:val="00AE4B5D"/>
    <w:rsid w:val="00AE58FF"/>
    <w:rsid w:val="00AE5A38"/>
    <w:rsid w:val="00AF254D"/>
    <w:rsid w:val="00AF4566"/>
    <w:rsid w:val="00AF52E5"/>
    <w:rsid w:val="00B027F3"/>
    <w:rsid w:val="00B041F2"/>
    <w:rsid w:val="00B121AD"/>
    <w:rsid w:val="00B146A8"/>
    <w:rsid w:val="00B14FFC"/>
    <w:rsid w:val="00B17483"/>
    <w:rsid w:val="00B17525"/>
    <w:rsid w:val="00B22329"/>
    <w:rsid w:val="00B2518E"/>
    <w:rsid w:val="00B262E4"/>
    <w:rsid w:val="00B26E08"/>
    <w:rsid w:val="00B32230"/>
    <w:rsid w:val="00B325B4"/>
    <w:rsid w:val="00B51CD7"/>
    <w:rsid w:val="00B55A85"/>
    <w:rsid w:val="00B55B56"/>
    <w:rsid w:val="00B62944"/>
    <w:rsid w:val="00B64D29"/>
    <w:rsid w:val="00B7028A"/>
    <w:rsid w:val="00B72B23"/>
    <w:rsid w:val="00B73711"/>
    <w:rsid w:val="00B87018"/>
    <w:rsid w:val="00B946CB"/>
    <w:rsid w:val="00B94E55"/>
    <w:rsid w:val="00B96A86"/>
    <w:rsid w:val="00BA2100"/>
    <w:rsid w:val="00BB3DB6"/>
    <w:rsid w:val="00BB6F8D"/>
    <w:rsid w:val="00BC0396"/>
    <w:rsid w:val="00BC20A5"/>
    <w:rsid w:val="00BC58AF"/>
    <w:rsid w:val="00BD13CD"/>
    <w:rsid w:val="00BF6D1D"/>
    <w:rsid w:val="00C034C5"/>
    <w:rsid w:val="00C05AA7"/>
    <w:rsid w:val="00C12C47"/>
    <w:rsid w:val="00C16876"/>
    <w:rsid w:val="00C17B6B"/>
    <w:rsid w:val="00C17E43"/>
    <w:rsid w:val="00C20A20"/>
    <w:rsid w:val="00C22D4C"/>
    <w:rsid w:val="00C2417C"/>
    <w:rsid w:val="00C2614A"/>
    <w:rsid w:val="00C26C88"/>
    <w:rsid w:val="00C306F3"/>
    <w:rsid w:val="00C30744"/>
    <w:rsid w:val="00C33AA2"/>
    <w:rsid w:val="00C33BA4"/>
    <w:rsid w:val="00C36BD5"/>
    <w:rsid w:val="00C430DE"/>
    <w:rsid w:val="00C431F0"/>
    <w:rsid w:val="00C47AEB"/>
    <w:rsid w:val="00C50143"/>
    <w:rsid w:val="00C55443"/>
    <w:rsid w:val="00C55FD8"/>
    <w:rsid w:val="00C56CCC"/>
    <w:rsid w:val="00C5782A"/>
    <w:rsid w:val="00C71807"/>
    <w:rsid w:val="00C72F4F"/>
    <w:rsid w:val="00C72F65"/>
    <w:rsid w:val="00C732D1"/>
    <w:rsid w:val="00C734CB"/>
    <w:rsid w:val="00C75CCB"/>
    <w:rsid w:val="00C76A46"/>
    <w:rsid w:val="00C776E9"/>
    <w:rsid w:val="00C818E4"/>
    <w:rsid w:val="00C83B0E"/>
    <w:rsid w:val="00C903A6"/>
    <w:rsid w:val="00C9099C"/>
    <w:rsid w:val="00CA4292"/>
    <w:rsid w:val="00CB32E2"/>
    <w:rsid w:val="00CB452C"/>
    <w:rsid w:val="00CB4C53"/>
    <w:rsid w:val="00CB4F36"/>
    <w:rsid w:val="00CB6B0A"/>
    <w:rsid w:val="00CC0ECB"/>
    <w:rsid w:val="00CC3E8A"/>
    <w:rsid w:val="00CC565D"/>
    <w:rsid w:val="00CC56A1"/>
    <w:rsid w:val="00CC772E"/>
    <w:rsid w:val="00CD1104"/>
    <w:rsid w:val="00CD1AF0"/>
    <w:rsid w:val="00CD4C89"/>
    <w:rsid w:val="00CD77FB"/>
    <w:rsid w:val="00CD7F2F"/>
    <w:rsid w:val="00CE348F"/>
    <w:rsid w:val="00CE60F3"/>
    <w:rsid w:val="00CF40EC"/>
    <w:rsid w:val="00D03B4F"/>
    <w:rsid w:val="00D03C23"/>
    <w:rsid w:val="00D175D2"/>
    <w:rsid w:val="00D20192"/>
    <w:rsid w:val="00D32081"/>
    <w:rsid w:val="00D32BCA"/>
    <w:rsid w:val="00D375E6"/>
    <w:rsid w:val="00D43E07"/>
    <w:rsid w:val="00D45A89"/>
    <w:rsid w:val="00D5023D"/>
    <w:rsid w:val="00D502BE"/>
    <w:rsid w:val="00D50992"/>
    <w:rsid w:val="00D51785"/>
    <w:rsid w:val="00D5458F"/>
    <w:rsid w:val="00D54590"/>
    <w:rsid w:val="00D54AD1"/>
    <w:rsid w:val="00D606C7"/>
    <w:rsid w:val="00D6461B"/>
    <w:rsid w:val="00D71295"/>
    <w:rsid w:val="00D71611"/>
    <w:rsid w:val="00D7330E"/>
    <w:rsid w:val="00D7383C"/>
    <w:rsid w:val="00D73DD3"/>
    <w:rsid w:val="00D741F8"/>
    <w:rsid w:val="00D7564E"/>
    <w:rsid w:val="00D75894"/>
    <w:rsid w:val="00D76DE8"/>
    <w:rsid w:val="00D77B24"/>
    <w:rsid w:val="00DA6BD3"/>
    <w:rsid w:val="00DB7F22"/>
    <w:rsid w:val="00DC22AF"/>
    <w:rsid w:val="00DC4CD7"/>
    <w:rsid w:val="00DC6026"/>
    <w:rsid w:val="00DC738A"/>
    <w:rsid w:val="00DD0215"/>
    <w:rsid w:val="00DD0507"/>
    <w:rsid w:val="00DD366B"/>
    <w:rsid w:val="00E023C0"/>
    <w:rsid w:val="00E06965"/>
    <w:rsid w:val="00E07450"/>
    <w:rsid w:val="00E10B61"/>
    <w:rsid w:val="00E20701"/>
    <w:rsid w:val="00E20BA6"/>
    <w:rsid w:val="00E2505E"/>
    <w:rsid w:val="00E27BA8"/>
    <w:rsid w:val="00E329DE"/>
    <w:rsid w:val="00E40238"/>
    <w:rsid w:val="00E4161A"/>
    <w:rsid w:val="00E442BB"/>
    <w:rsid w:val="00E45CC0"/>
    <w:rsid w:val="00E53272"/>
    <w:rsid w:val="00E567DF"/>
    <w:rsid w:val="00E64261"/>
    <w:rsid w:val="00E65B49"/>
    <w:rsid w:val="00E6695E"/>
    <w:rsid w:val="00E66CDA"/>
    <w:rsid w:val="00E77127"/>
    <w:rsid w:val="00E80CE7"/>
    <w:rsid w:val="00E833CC"/>
    <w:rsid w:val="00E94AA4"/>
    <w:rsid w:val="00EA05EF"/>
    <w:rsid w:val="00EA0E3C"/>
    <w:rsid w:val="00EA6768"/>
    <w:rsid w:val="00EB5A94"/>
    <w:rsid w:val="00EC45E3"/>
    <w:rsid w:val="00EC5EE8"/>
    <w:rsid w:val="00ED52E7"/>
    <w:rsid w:val="00ED58ED"/>
    <w:rsid w:val="00ED6828"/>
    <w:rsid w:val="00EE0A32"/>
    <w:rsid w:val="00EE194C"/>
    <w:rsid w:val="00EE4312"/>
    <w:rsid w:val="00EE44E2"/>
    <w:rsid w:val="00EF070F"/>
    <w:rsid w:val="00EF0D23"/>
    <w:rsid w:val="00EF356E"/>
    <w:rsid w:val="00F00FF0"/>
    <w:rsid w:val="00F052B3"/>
    <w:rsid w:val="00F17903"/>
    <w:rsid w:val="00F20BCF"/>
    <w:rsid w:val="00F2495C"/>
    <w:rsid w:val="00F26CE0"/>
    <w:rsid w:val="00F372EB"/>
    <w:rsid w:val="00F429C1"/>
    <w:rsid w:val="00F44427"/>
    <w:rsid w:val="00F6179B"/>
    <w:rsid w:val="00F620FD"/>
    <w:rsid w:val="00F70BD2"/>
    <w:rsid w:val="00F712D0"/>
    <w:rsid w:val="00F72999"/>
    <w:rsid w:val="00F72DB3"/>
    <w:rsid w:val="00F755D8"/>
    <w:rsid w:val="00F76B61"/>
    <w:rsid w:val="00F83A0F"/>
    <w:rsid w:val="00F95392"/>
    <w:rsid w:val="00FA1490"/>
    <w:rsid w:val="00FA20DB"/>
    <w:rsid w:val="00FC2780"/>
    <w:rsid w:val="00FC38D3"/>
    <w:rsid w:val="00FC5129"/>
    <w:rsid w:val="00FC64B3"/>
    <w:rsid w:val="00FD3A5C"/>
    <w:rsid w:val="00FE6422"/>
    <w:rsid w:val="00FE6509"/>
    <w:rsid w:val="00FF15F6"/>
    <w:rsid w:val="00FF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EEB19E"/>
  <w15:chartTrackingRefBased/>
  <w15:docId w15:val="{17B409A3-FDBC-40B0-96FD-6517F4C6D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57DC2"/>
  </w:style>
  <w:style w:type="paragraph" w:styleId="Heading1">
    <w:name w:val="heading 1"/>
    <w:aliases w:val="DO NOT USE Heading 1"/>
    <w:next w:val="CourseContentText"/>
    <w:link w:val="Heading1Char"/>
    <w:uiPriority w:val="9"/>
    <w:rsid w:val="00C5782A"/>
    <w:pPr>
      <w:keepNext/>
      <w:keepLines/>
      <w:pBdr>
        <w:bottom w:val="single" w:sz="18" w:space="1" w:color="002566"/>
      </w:pBdr>
      <w:spacing w:before="120" w:after="240" w:line="240" w:lineRule="auto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next w:val="CourseContentText"/>
    <w:link w:val="Heading2Char"/>
    <w:uiPriority w:val="9"/>
    <w:qFormat/>
    <w:rsid w:val="00945596"/>
    <w:pPr>
      <w:keepNext/>
      <w:keepLines/>
      <w:pBdr>
        <w:bottom w:val="single" w:sz="18" w:space="1" w:color="002566"/>
      </w:pBdr>
      <w:spacing w:before="120" w:after="240" w:line="240" w:lineRule="auto"/>
      <w:contextualSpacing/>
      <w:outlineLvl w:val="1"/>
    </w:pPr>
    <w:rPr>
      <w:rFonts w:ascii="Arial Bold" w:eastAsiaTheme="majorEastAsia" w:hAnsi="Arial Bold" w:cstheme="majorBidi"/>
      <w:b/>
      <w:sz w:val="32"/>
      <w:szCs w:val="26"/>
    </w:rPr>
  </w:style>
  <w:style w:type="paragraph" w:styleId="Heading3">
    <w:name w:val="heading 3"/>
    <w:basedOn w:val="Normal"/>
    <w:next w:val="CourseContentText"/>
    <w:link w:val="Heading3Char"/>
    <w:uiPriority w:val="9"/>
    <w:qFormat/>
    <w:rsid w:val="00E833CC"/>
    <w:pPr>
      <w:keepNext/>
      <w:spacing w:before="240" w:after="120" w:line="240" w:lineRule="auto"/>
      <w:contextualSpacing/>
      <w:outlineLvl w:val="2"/>
    </w:pPr>
    <w:rPr>
      <w:rFonts w:ascii="Arial" w:eastAsiaTheme="majorEastAsia" w:hAnsi="Arial" w:cstheme="majorBidi"/>
      <w:b/>
      <w:sz w:val="28"/>
      <w:szCs w:val="24"/>
    </w:rPr>
  </w:style>
  <w:style w:type="paragraph" w:styleId="Heading4">
    <w:name w:val="heading 4"/>
    <w:next w:val="CourseContentText"/>
    <w:link w:val="Heading4Char"/>
    <w:uiPriority w:val="9"/>
    <w:qFormat/>
    <w:rsid w:val="00E833CC"/>
    <w:pPr>
      <w:keepNext/>
      <w:spacing w:before="240" w:after="120" w:line="240" w:lineRule="auto"/>
      <w:contextualSpacing/>
      <w:outlineLvl w:val="3"/>
    </w:pPr>
    <w:rPr>
      <w:rFonts w:ascii="Arial" w:eastAsiaTheme="majorEastAsia" w:hAnsi="Arial" w:cstheme="majorBidi"/>
      <w:b/>
      <w:iCs/>
      <w:sz w:val="24"/>
    </w:rPr>
  </w:style>
  <w:style w:type="paragraph" w:styleId="Heading5">
    <w:name w:val="heading 5"/>
    <w:next w:val="CourseContentText"/>
    <w:link w:val="Heading5Char"/>
    <w:uiPriority w:val="9"/>
    <w:qFormat/>
    <w:rsid w:val="00E833CC"/>
    <w:pPr>
      <w:keepNext/>
      <w:spacing w:before="240" w:after="120" w:line="240" w:lineRule="auto"/>
      <w:contextualSpacing/>
      <w:outlineLvl w:val="4"/>
    </w:pPr>
    <w:rPr>
      <w:rFonts w:ascii="Arial" w:eastAsiaTheme="majorEastAsia" w:hAnsi="Arial" w:cstheme="majorBidi"/>
      <w:i/>
      <w:sz w:val="24"/>
    </w:rPr>
  </w:style>
  <w:style w:type="paragraph" w:styleId="Heading6">
    <w:name w:val="heading 6"/>
    <w:next w:val="CourseContentText"/>
    <w:link w:val="Heading6Char"/>
    <w:uiPriority w:val="9"/>
    <w:qFormat/>
    <w:rsid w:val="00E833CC"/>
    <w:pPr>
      <w:keepNext/>
      <w:keepLines/>
      <w:spacing w:before="240" w:after="60" w:line="240" w:lineRule="auto"/>
      <w:outlineLvl w:val="5"/>
    </w:pPr>
    <w:rPr>
      <w:rFonts w:ascii="Arial" w:eastAsiaTheme="majorEastAsia" w:hAnsi="Arial" w:cstheme="majorBidi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306F3"/>
    <w:pPr>
      <w:tabs>
        <w:tab w:val="center" w:pos="4320"/>
        <w:tab w:val="right" w:pos="9360"/>
      </w:tabs>
      <w:spacing w:after="0" w:line="240" w:lineRule="auto"/>
      <w:ind w:left="288"/>
    </w:pPr>
    <w:rPr>
      <w:rFonts w:ascii="Arial" w:hAnsi="Arial"/>
      <w:b/>
      <w:color w:val="FFFFFF" w:themeColor="background1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C306F3"/>
    <w:rPr>
      <w:rFonts w:ascii="Arial" w:hAnsi="Arial"/>
      <w:b/>
      <w:color w:val="FFFFFF" w:themeColor="background1"/>
      <w:sz w:val="24"/>
    </w:rPr>
  </w:style>
  <w:style w:type="paragraph" w:styleId="Footer">
    <w:name w:val="footer"/>
    <w:aliases w:val="Footer Line 1"/>
    <w:next w:val="Normal"/>
    <w:link w:val="FooterChar"/>
    <w:uiPriority w:val="99"/>
    <w:qFormat/>
    <w:rsid w:val="00A44990"/>
    <w:pPr>
      <w:tabs>
        <w:tab w:val="left" w:pos="3240"/>
        <w:tab w:val="center" w:pos="4320"/>
        <w:tab w:val="right" w:pos="9360"/>
      </w:tabs>
      <w:spacing w:after="0" w:line="240" w:lineRule="auto"/>
    </w:pPr>
    <w:rPr>
      <w:rFonts w:ascii="Arial" w:hAnsi="Arial"/>
      <w:b/>
    </w:rPr>
  </w:style>
  <w:style w:type="character" w:customStyle="1" w:styleId="FooterChar">
    <w:name w:val="Footer Char"/>
    <w:aliases w:val="Footer Line 1 Char"/>
    <w:basedOn w:val="DefaultParagraphFont"/>
    <w:link w:val="Footer"/>
    <w:uiPriority w:val="99"/>
    <w:rsid w:val="00A44990"/>
    <w:rPr>
      <w:rFonts w:ascii="Arial" w:hAnsi="Arial"/>
      <w:b/>
    </w:rPr>
  </w:style>
  <w:style w:type="paragraph" w:customStyle="1" w:styleId="CoverCourseTitle">
    <w:name w:val="Cover Course Title"/>
    <w:basedOn w:val="Heading1"/>
    <w:link w:val="CoverCourseTitleChar"/>
    <w:qFormat/>
    <w:rsid w:val="00CC56A1"/>
    <w:pPr>
      <w:pBdr>
        <w:bottom w:val="none" w:sz="0" w:space="0" w:color="auto"/>
      </w:pBdr>
      <w:spacing w:after="0"/>
      <w:contextualSpacing/>
    </w:pPr>
    <w:rPr>
      <w:rFonts w:cs="Times New Roman"/>
      <w:b w:val="0"/>
      <w:sz w:val="72"/>
      <w:szCs w:val="96"/>
    </w:rPr>
  </w:style>
  <w:style w:type="paragraph" w:customStyle="1" w:styleId="CourseNumber">
    <w:name w:val="Course Number"/>
    <w:basedOn w:val="CoverSubhead"/>
    <w:rsid w:val="006E55BC"/>
    <w:pPr>
      <w:spacing w:after="320"/>
      <w:outlineLvl w:val="9"/>
    </w:pPr>
    <w:rPr>
      <w:sz w:val="56"/>
    </w:rPr>
  </w:style>
  <w:style w:type="paragraph" w:customStyle="1" w:styleId="CoverSubhead">
    <w:name w:val="Cover Subhead"/>
    <w:qFormat/>
    <w:rsid w:val="006E55BC"/>
    <w:pPr>
      <w:spacing w:after="0" w:line="240" w:lineRule="auto"/>
      <w:outlineLvl w:val="1"/>
    </w:pPr>
    <w:rPr>
      <w:rFonts w:ascii="Arial" w:hAnsi="Arial"/>
      <w:sz w:val="44"/>
      <w:szCs w:val="44"/>
    </w:rPr>
  </w:style>
  <w:style w:type="paragraph" w:customStyle="1" w:styleId="Coverdateandversion">
    <w:name w:val="Cover date and version"/>
    <w:basedOn w:val="Normal"/>
    <w:qFormat/>
    <w:rsid w:val="006E55BC"/>
    <w:pPr>
      <w:spacing w:after="360" w:line="240" w:lineRule="auto"/>
      <w:contextualSpacing/>
    </w:pPr>
    <w:rPr>
      <w:rFonts w:ascii="Arial" w:hAnsi="Arial" w:cs="Times New Roman"/>
      <w:i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45596"/>
    <w:rPr>
      <w:rFonts w:ascii="Arial Bold" w:eastAsiaTheme="majorEastAsia" w:hAnsi="Arial Bold" w:cstheme="majorBidi"/>
      <w:b/>
      <w:sz w:val="32"/>
      <w:szCs w:val="26"/>
    </w:rPr>
  </w:style>
  <w:style w:type="paragraph" w:customStyle="1" w:styleId="CopyrightText">
    <w:name w:val="Copyright Text"/>
    <w:rsid w:val="00F20BCF"/>
    <w:pPr>
      <w:spacing w:before="120" w:after="240" w:line="240" w:lineRule="auto"/>
    </w:pPr>
    <w:rPr>
      <w:rFonts w:ascii="Arial" w:hAnsi="Arial"/>
    </w:rPr>
  </w:style>
  <w:style w:type="character" w:customStyle="1" w:styleId="Heading1Char">
    <w:name w:val="Heading 1 Char"/>
    <w:aliases w:val="DO NOT USE Heading 1 Char"/>
    <w:basedOn w:val="DefaultParagraphFont"/>
    <w:link w:val="Heading1"/>
    <w:uiPriority w:val="9"/>
    <w:rsid w:val="00C5782A"/>
    <w:rPr>
      <w:rFonts w:ascii="Arial" w:eastAsiaTheme="majorEastAsia" w:hAnsi="Arial" w:cstheme="majorBidi"/>
      <w:b/>
      <w:sz w:val="32"/>
      <w:szCs w:val="32"/>
    </w:rPr>
  </w:style>
  <w:style w:type="paragraph" w:styleId="TOC1">
    <w:name w:val="toc 1"/>
    <w:uiPriority w:val="39"/>
    <w:rsid w:val="0026125A"/>
    <w:pPr>
      <w:tabs>
        <w:tab w:val="right" w:leader="dot" w:pos="9360"/>
      </w:tabs>
      <w:spacing w:before="120" w:after="120" w:line="240" w:lineRule="auto"/>
    </w:pPr>
    <w:rPr>
      <w:rFonts w:ascii="Arial" w:hAnsi="Arial"/>
    </w:rPr>
  </w:style>
  <w:style w:type="paragraph" w:customStyle="1" w:styleId="CourseContentText">
    <w:name w:val="Course Content Text"/>
    <w:link w:val="CourseContentTextChar"/>
    <w:qFormat/>
    <w:rsid w:val="00FC5129"/>
    <w:pPr>
      <w:suppressAutoHyphens/>
      <w:spacing w:before="120" w:after="120" w:line="240" w:lineRule="auto"/>
    </w:pPr>
    <w:rPr>
      <w:rFonts w:ascii="Arial" w:hAnsi="Arial"/>
    </w:rPr>
  </w:style>
  <w:style w:type="paragraph" w:customStyle="1" w:styleId="Slide">
    <w:name w:val="Slide"/>
    <w:aliases w:val="Slide Caption"/>
    <w:next w:val="CourseContentText"/>
    <w:rsid w:val="009F2B72"/>
    <w:pPr>
      <w:suppressAutoHyphens/>
      <w:spacing w:after="0" w:line="240" w:lineRule="auto"/>
      <w:ind w:left="720"/>
    </w:pPr>
    <w:rPr>
      <w:rFonts w:ascii="Arial" w:hAnsi="Arial" w:cs="Arial"/>
      <w:b/>
    </w:rPr>
  </w:style>
  <w:style w:type="paragraph" w:customStyle="1" w:styleId="ELOs">
    <w:name w:val="ELOs"/>
    <w:basedOn w:val="CourseContentText"/>
    <w:rsid w:val="0063305A"/>
    <w:pPr>
      <w:numPr>
        <w:numId w:val="10"/>
      </w:numPr>
      <w:ind w:left="720" w:hanging="720"/>
    </w:pPr>
  </w:style>
  <w:style w:type="paragraph" w:customStyle="1" w:styleId="Frontofcourseheadings">
    <w:name w:val="Front of course headings"/>
    <w:next w:val="CourseContentText"/>
    <w:rsid w:val="008129CE"/>
    <w:pPr>
      <w:pBdr>
        <w:bottom w:val="single" w:sz="18" w:space="1" w:color="333399"/>
      </w:pBdr>
      <w:spacing w:before="120" w:after="240" w:line="240" w:lineRule="auto"/>
    </w:pPr>
    <w:rPr>
      <w:rFonts w:ascii="Arial" w:hAnsi="Arial" w:cs="Arial"/>
      <w:b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D7330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D733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23F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3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33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64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64C"/>
    <w:rPr>
      <w:rFonts w:ascii="Segoe UI" w:hAnsi="Segoe UI" w:cs="Segoe UI"/>
      <w:szCs w:val="18"/>
    </w:rPr>
  </w:style>
  <w:style w:type="table" w:styleId="TableGrid">
    <w:name w:val="Table Grid"/>
    <w:basedOn w:val="TableNormal"/>
    <w:uiPriority w:val="39"/>
    <w:rsid w:val="00DB7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ockBold">
    <w:name w:val="Block + Bold"/>
    <w:uiPriority w:val="1"/>
    <w:semiHidden/>
    <w:rsid w:val="007B7D6F"/>
    <w:rPr>
      <w:rFonts w:ascii="Arial" w:hAnsi="Arial"/>
      <w:b/>
      <w:sz w:val="22"/>
    </w:rPr>
  </w:style>
  <w:style w:type="paragraph" w:customStyle="1" w:styleId="TableText">
    <w:name w:val="Table Text"/>
    <w:link w:val="TableTextChar"/>
    <w:qFormat/>
    <w:rsid w:val="00604218"/>
    <w:pPr>
      <w:spacing w:before="60" w:after="60" w:line="240" w:lineRule="auto"/>
    </w:pPr>
    <w:rPr>
      <w:rFonts w:ascii="Arial" w:hAnsi="Arial"/>
    </w:rPr>
  </w:style>
  <w:style w:type="character" w:customStyle="1" w:styleId="TableTextChar">
    <w:name w:val="Table Text Char"/>
    <w:basedOn w:val="DefaultParagraphFont"/>
    <w:link w:val="TableText"/>
    <w:rsid w:val="00604218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E833CC"/>
    <w:rPr>
      <w:rFonts w:ascii="Arial" w:eastAsiaTheme="majorEastAsia" w:hAnsi="Arial" w:cstheme="majorBidi"/>
      <w:b/>
      <w:sz w:val="28"/>
      <w:szCs w:val="24"/>
    </w:rPr>
  </w:style>
  <w:style w:type="character" w:styleId="Hyperlink">
    <w:name w:val="Hyperlink"/>
    <w:basedOn w:val="DefaultParagraphFont"/>
    <w:uiPriority w:val="99"/>
    <w:qFormat/>
    <w:rsid w:val="006A458E"/>
    <w:rPr>
      <w:rFonts w:ascii="Arial" w:hAnsi="Arial"/>
      <w:color w:val="003D6D" w:themeColor="hyperlink"/>
      <w:sz w:val="22"/>
      <w:u w:val="single"/>
    </w:rPr>
  </w:style>
  <w:style w:type="paragraph" w:customStyle="1" w:styleId="NumberList">
    <w:name w:val="Number List"/>
    <w:basedOn w:val="CourseContentText"/>
    <w:qFormat/>
    <w:rsid w:val="008D171C"/>
    <w:pPr>
      <w:numPr>
        <w:numId w:val="5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E833CC"/>
    <w:rPr>
      <w:rFonts w:ascii="Arial" w:eastAsiaTheme="majorEastAsia" w:hAnsi="Arial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833CC"/>
    <w:rPr>
      <w:rFonts w:ascii="Arial" w:eastAsiaTheme="majorEastAsia" w:hAnsi="Arial" w:cstheme="majorBidi"/>
      <w:i/>
      <w:sz w:val="24"/>
    </w:rPr>
  </w:style>
  <w:style w:type="paragraph" w:customStyle="1" w:styleId="ReferenceListtext">
    <w:name w:val="Reference List text"/>
    <w:rsid w:val="00F620FD"/>
    <w:pPr>
      <w:spacing w:after="0" w:line="240" w:lineRule="auto"/>
      <w:ind w:left="720" w:hanging="720"/>
    </w:pPr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451619"/>
    <w:rPr>
      <w:rFonts w:ascii="Arial" w:hAnsi="Arial"/>
      <w:b/>
      <w:bCs/>
      <w:sz w:val="22"/>
    </w:rPr>
  </w:style>
  <w:style w:type="character" w:styleId="Emphasis">
    <w:name w:val="Emphasis"/>
    <w:basedOn w:val="DefaultParagraphFont"/>
    <w:uiPriority w:val="20"/>
    <w:qFormat/>
    <w:rsid w:val="00170F10"/>
    <w:rPr>
      <w:rFonts w:ascii="Arial" w:hAnsi="Arial"/>
      <w:i/>
      <w:iCs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E833CC"/>
    <w:rPr>
      <w:rFonts w:ascii="Arial" w:eastAsiaTheme="majorEastAsia" w:hAnsi="Arial" w:cstheme="majorBidi"/>
      <w:sz w:val="24"/>
      <w:u w:val="single"/>
    </w:rPr>
  </w:style>
  <w:style w:type="paragraph" w:styleId="Revision">
    <w:name w:val="Revision"/>
    <w:hidden/>
    <w:uiPriority w:val="99"/>
    <w:semiHidden/>
    <w:rsid w:val="00BA2100"/>
    <w:pPr>
      <w:spacing w:after="0" w:line="240" w:lineRule="auto"/>
    </w:pPr>
  </w:style>
  <w:style w:type="character" w:customStyle="1" w:styleId="CourseContentTextChar">
    <w:name w:val="Course Content Text Char"/>
    <w:basedOn w:val="DefaultParagraphFont"/>
    <w:link w:val="CourseContentText"/>
    <w:rsid w:val="00FC5129"/>
    <w:rPr>
      <w:rFonts w:ascii="Arial" w:hAnsi="Arial"/>
    </w:rPr>
  </w:style>
  <w:style w:type="paragraph" w:customStyle="1" w:styleId="BlockQuotation">
    <w:name w:val="Block Quotation"/>
    <w:basedOn w:val="CourseContentText"/>
    <w:next w:val="CourseContentText"/>
    <w:rsid w:val="00EE194C"/>
    <w:pPr>
      <w:ind w:left="720"/>
    </w:pPr>
  </w:style>
  <w:style w:type="paragraph" w:customStyle="1" w:styleId="AcademicOutlineI">
    <w:name w:val="Academic Outline I"/>
    <w:aliases w:val="A,1,a"/>
    <w:basedOn w:val="TableText"/>
    <w:rsid w:val="00554A83"/>
    <w:pPr>
      <w:numPr>
        <w:numId w:val="1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CC56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5DDC"/>
    <w:rPr>
      <w:color w:val="6F1334" w:themeColor="followedHyperlink"/>
      <w:u w:val="single"/>
    </w:rPr>
  </w:style>
  <w:style w:type="paragraph" w:customStyle="1" w:styleId="FrontCoverFEMAlogo">
    <w:name w:val="Front Cover FEMA logo"/>
    <w:rsid w:val="00B027F3"/>
    <w:pPr>
      <w:spacing w:after="0" w:line="240" w:lineRule="auto"/>
    </w:pPr>
    <w:rPr>
      <w:rFonts w:ascii="Times New Roman" w:hAnsi="Times New Roman" w:cs="Times New Roman"/>
      <w:noProof/>
      <w:sz w:val="24"/>
      <w:szCs w:val="36"/>
    </w:rPr>
  </w:style>
  <w:style w:type="character" w:styleId="PlaceholderText">
    <w:name w:val="Placeholder Text"/>
    <w:basedOn w:val="DefaultParagraphFont"/>
    <w:uiPriority w:val="99"/>
    <w:semiHidden/>
    <w:rsid w:val="00244E4C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90758F"/>
    <w:pPr>
      <w:tabs>
        <w:tab w:val="right" w:leader="dot" w:pos="9350"/>
      </w:tabs>
      <w:spacing w:after="100"/>
      <w:ind w:left="220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unhideWhenUsed/>
    <w:rsid w:val="006068FA"/>
    <w:pPr>
      <w:tabs>
        <w:tab w:val="right" w:leader="dot" w:pos="9350"/>
      </w:tabs>
      <w:spacing w:after="100"/>
      <w:ind w:left="440"/>
    </w:pPr>
    <w:rPr>
      <w:rFonts w:ascii="Arial" w:hAnsi="Arial"/>
    </w:rPr>
  </w:style>
  <w:style w:type="paragraph" w:styleId="TOC4">
    <w:name w:val="toc 4"/>
    <w:basedOn w:val="Normal"/>
    <w:next w:val="Normal"/>
    <w:autoRedefine/>
    <w:uiPriority w:val="39"/>
    <w:unhideWhenUsed/>
    <w:rsid w:val="002F133B"/>
    <w:pPr>
      <w:spacing w:after="100"/>
      <w:ind w:left="660"/>
    </w:pPr>
    <w:rPr>
      <w:rFonts w:ascii="Arial" w:hAnsi="Arial"/>
    </w:rPr>
  </w:style>
  <w:style w:type="paragraph" w:customStyle="1" w:styleId="BulletLevel1">
    <w:name w:val="Bullet Level 1"/>
    <w:basedOn w:val="CourseContentText"/>
    <w:rsid w:val="006409E6"/>
    <w:pPr>
      <w:numPr>
        <w:numId w:val="25"/>
      </w:numPr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F133B"/>
    <w:pPr>
      <w:spacing w:after="100"/>
      <w:ind w:left="880"/>
    </w:pPr>
    <w:rPr>
      <w:rFonts w:ascii="Arial" w:hAnsi="Arial"/>
    </w:rPr>
  </w:style>
  <w:style w:type="paragraph" w:customStyle="1" w:styleId="ModuleHeading">
    <w:name w:val="Module Heading"/>
    <w:rsid w:val="00A3462F"/>
    <w:pPr>
      <w:pBdr>
        <w:bottom w:val="single" w:sz="48" w:space="1" w:color="002566"/>
      </w:pBdr>
      <w:spacing w:line="192" w:lineRule="auto"/>
      <w:jc w:val="right"/>
      <w:outlineLvl w:val="0"/>
    </w:pPr>
    <w:rPr>
      <w:rFonts w:ascii="Arial Black" w:eastAsiaTheme="majorEastAsia" w:hAnsi="Arial Black" w:cs="Arial"/>
      <w:b/>
      <w:sz w:val="60"/>
      <w:szCs w:val="48"/>
    </w:rPr>
  </w:style>
  <w:style w:type="character" w:customStyle="1" w:styleId="CoverCourseTitleChar">
    <w:name w:val="Cover Course Title Char"/>
    <w:basedOn w:val="Heading1Char"/>
    <w:link w:val="CoverCourseTitle"/>
    <w:rsid w:val="00CC56A1"/>
    <w:rPr>
      <w:rFonts w:ascii="Arial" w:eastAsiaTheme="majorEastAsia" w:hAnsi="Arial" w:cs="Times New Roman"/>
      <w:b w:val="0"/>
      <w:sz w:val="72"/>
      <w:szCs w:val="96"/>
    </w:rPr>
  </w:style>
  <w:style w:type="paragraph" w:customStyle="1" w:styleId="InstructorIcon">
    <w:name w:val="Instructor Icon"/>
    <w:basedOn w:val="TableText"/>
    <w:link w:val="InstructorIconChar"/>
    <w:rsid w:val="009207F2"/>
    <w:pPr>
      <w:pBdr>
        <w:top w:val="single" w:sz="4" w:space="14" w:color="FFFFFF" w:themeColor="background1"/>
        <w:bottom w:val="single" w:sz="4" w:space="14" w:color="FFFFFF" w:themeColor="background1"/>
      </w:pBdr>
      <w:shd w:val="pct20" w:color="auto" w:fill="auto"/>
      <w:spacing w:before="120" w:after="120"/>
    </w:pPr>
    <w:rPr>
      <w:noProof/>
    </w:rPr>
  </w:style>
  <w:style w:type="paragraph" w:customStyle="1" w:styleId="Icon">
    <w:name w:val="Icon"/>
    <w:basedOn w:val="InstructorIcon"/>
    <w:link w:val="IconChar"/>
    <w:qFormat/>
    <w:rsid w:val="001920A5"/>
    <w:pPr>
      <w:shd w:val="clear" w:color="auto" w:fill="auto"/>
    </w:pPr>
  </w:style>
  <w:style w:type="character" w:customStyle="1" w:styleId="InstructorIconChar">
    <w:name w:val="Instructor Icon Char"/>
    <w:basedOn w:val="TableTextChar"/>
    <w:link w:val="InstructorIcon"/>
    <w:rsid w:val="001920A5"/>
    <w:rPr>
      <w:rFonts w:ascii="Arial" w:hAnsi="Arial"/>
      <w:noProof/>
      <w:shd w:val="pct20" w:color="auto" w:fill="auto"/>
    </w:rPr>
  </w:style>
  <w:style w:type="character" w:customStyle="1" w:styleId="IconChar">
    <w:name w:val="Icon Char"/>
    <w:basedOn w:val="InstructorIconChar"/>
    <w:link w:val="Icon"/>
    <w:rsid w:val="001920A5"/>
    <w:rPr>
      <w:rFonts w:ascii="Arial" w:hAnsi="Arial"/>
      <w:noProof/>
      <w:shd w:val="pct20" w:color="auto" w:fill="auto"/>
    </w:rPr>
  </w:style>
  <w:style w:type="paragraph" w:styleId="ListParagraph">
    <w:name w:val="List Paragraph"/>
    <w:basedOn w:val="Normal"/>
    <w:uiPriority w:val="34"/>
    <w:qFormat/>
    <w:rsid w:val="00B629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Numberlist">
    <w:name w:val="Block Number list"/>
    <w:semiHidden/>
    <w:rsid w:val="00CB4C53"/>
    <w:pPr>
      <w:numPr>
        <w:numId w:val="30"/>
      </w:numPr>
      <w:spacing w:before="60" w:after="60" w:line="240" w:lineRule="auto"/>
    </w:pPr>
    <w:rPr>
      <w:rFonts w:ascii="Arial" w:eastAsia="Times New Roman" w:hAnsi="Arial" w:cs="Times New Roman"/>
      <w:szCs w:val="24"/>
    </w:rPr>
  </w:style>
  <w:style w:type="character" w:customStyle="1" w:styleId="BlocktextChar">
    <w:name w:val="Block text Char"/>
    <w:basedOn w:val="DefaultParagraphFont"/>
    <w:link w:val="BlockText2"/>
    <w:semiHidden/>
    <w:locked/>
    <w:rsid w:val="00365ED4"/>
    <w:rPr>
      <w:rFonts w:ascii="Arial" w:hAnsi="Arial" w:cs="Arial"/>
      <w:szCs w:val="24"/>
    </w:rPr>
  </w:style>
  <w:style w:type="paragraph" w:customStyle="1" w:styleId="BlockText2">
    <w:name w:val="Block Text2"/>
    <w:basedOn w:val="Normal"/>
    <w:link w:val="BlocktextChar"/>
    <w:semiHidden/>
    <w:rsid w:val="00365ED4"/>
    <w:pPr>
      <w:spacing w:before="60" w:after="60" w:line="240" w:lineRule="auto"/>
      <w:ind w:left="720"/>
    </w:pPr>
    <w:rPr>
      <w:rFonts w:ascii="Arial" w:hAnsi="Arial" w:cs="Arial"/>
      <w:szCs w:val="24"/>
    </w:rPr>
  </w:style>
  <w:style w:type="character" w:customStyle="1" w:styleId="TableFieldChar">
    <w:name w:val="Table Field Char"/>
    <w:basedOn w:val="BlocktextChar"/>
    <w:link w:val="TableField"/>
    <w:locked/>
    <w:rsid w:val="00365ED4"/>
    <w:rPr>
      <w:rFonts w:ascii="Arial" w:hAnsi="Arial" w:cs="Arial"/>
      <w:b/>
      <w:szCs w:val="24"/>
    </w:rPr>
  </w:style>
  <w:style w:type="paragraph" w:customStyle="1" w:styleId="TableField">
    <w:name w:val="Table Field"/>
    <w:basedOn w:val="BlockText2"/>
    <w:link w:val="TableFieldChar"/>
    <w:rsid w:val="00365ED4"/>
    <w:pPr>
      <w:ind w:left="0"/>
    </w:pPr>
    <w:rPr>
      <w:b/>
    </w:rPr>
  </w:style>
  <w:style w:type="character" w:customStyle="1" w:styleId="TableEntryChar">
    <w:name w:val="Table Entry Char"/>
    <w:basedOn w:val="BlocktextChar"/>
    <w:link w:val="TableEntry"/>
    <w:locked/>
    <w:rsid w:val="00365ED4"/>
    <w:rPr>
      <w:rFonts w:ascii="Arial" w:hAnsi="Arial" w:cs="Arial"/>
      <w:szCs w:val="24"/>
    </w:rPr>
  </w:style>
  <w:style w:type="paragraph" w:customStyle="1" w:styleId="TableEntry">
    <w:name w:val="Table Entry"/>
    <w:basedOn w:val="BlockText2"/>
    <w:link w:val="TableEntryChar"/>
    <w:rsid w:val="00365ED4"/>
    <w:pPr>
      <w:ind w:left="0"/>
    </w:pPr>
  </w:style>
  <w:style w:type="paragraph" w:customStyle="1" w:styleId="TableAlphaList">
    <w:name w:val="Table Alpha List"/>
    <w:basedOn w:val="Normal"/>
    <w:rsid w:val="00365ED4"/>
    <w:pPr>
      <w:numPr>
        <w:numId w:val="33"/>
      </w:numPr>
      <w:spacing w:before="60" w:after="60" w:line="240" w:lineRule="auto"/>
    </w:pPr>
    <w:rPr>
      <w:rFonts w:ascii="Arial" w:eastAsia="Times New Roman" w:hAnsi="Arial" w:cs="Arial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15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bdelme\OneDrive%20-%20FEMA\Desktop\Updated%20Templates\NTED%20Tests%20Template%20November%20202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1CD7FE46F444A09FE2FF04D457C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B021F-4D22-40B6-83DD-B7AE8C060D2E}"/>
      </w:docPartPr>
      <w:docPartBody>
        <w:p w:rsidR="00323C12" w:rsidRDefault="00323C12">
          <w:pPr>
            <w:pStyle w:val="111CD7FE46F444A09FE2FF04D457C5AE"/>
          </w:pPr>
          <w:r w:rsidRPr="00244E4C">
            <w:t>Click or tap here to enter text</w:t>
          </w:r>
        </w:p>
      </w:docPartBody>
    </w:docPart>
    <w:docPart>
      <w:docPartPr>
        <w:name w:val="B125CEDD59224622BB059F3C398A1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E91D6-6371-47CD-A78C-ADF6A449A992}"/>
      </w:docPartPr>
      <w:docPartBody>
        <w:p w:rsidR="00323C12" w:rsidRDefault="00323C12">
          <w:pPr>
            <w:pStyle w:val="B125CEDD59224622BB059F3C398A1648"/>
          </w:pPr>
          <w:r w:rsidRPr="00131B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C12"/>
    <w:rsid w:val="0032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1CD7FE46F444A09FE2FF04D457C5AE">
    <w:name w:val="111CD7FE46F444A09FE2FF04D457C5A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125CEDD59224622BB059F3C398A1648">
    <w:name w:val="B125CEDD59224622BB059F3C398A16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EMA Blues">
      <a:dk1>
        <a:sysClr val="windowText" lastClr="000000"/>
      </a:dk1>
      <a:lt1>
        <a:sysClr val="window" lastClr="FFFFFF"/>
      </a:lt1>
      <a:dk2>
        <a:srgbClr val="5A5B5D"/>
      </a:dk2>
      <a:lt2>
        <a:srgbClr val="005288"/>
      </a:lt2>
      <a:accent1>
        <a:srgbClr val="005288"/>
      </a:accent1>
      <a:accent2>
        <a:srgbClr val="367BAA"/>
      </a:accent2>
      <a:accent3>
        <a:srgbClr val="225A7F"/>
      </a:accent3>
      <a:accent4>
        <a:srgbClr val="526580"/>
      </a:accent4>
      <a:accent5>
        <a:srgbClr val="1B3E6F"/>
      </a:accent5>
      <a:accent6>
        <a:srgbClr val="586F9E"/>
      </a:accent6>
      <a:hlink>
        <a:srgbClr val="003D6D"/>
      </a:hlink>
      <a:folHlink>
        <a:srgbClr val="6F133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DF8BB993AC3D49A0E192C576BAC4CD" ma:contentTypeVersion="0" ma:contentTypeDescription="Create a new document." ma:contentTypeScope="" ma:versionID="bf2591754f5fb6f60accd05f218b090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954A7A-7CC7-4D2C-B79C-858560D43F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1740C0-EA37-4440-B15A-64269D638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EFA5FB-1774-4B97-870B-13779517B1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52AF0D0-E789-428E-B21A-45D3111FBE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NTED Tests Template November 2022.dotx</Template>
  <TotalTime>3</TotalTime>
  <Pages>2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&lt;Full Course Title&gt; &lt;DHS course number&gt; &lt;vX.X&gt; &lt;Pre-Test OR Post-Test OR Answer Key&gt; </vt:lpstr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&lt;Full Course Title&gt; &lt;DHS course number&gt; &lt;vX.X&gt; &lt;Pre-Test OR Post-Test OR Answer Key&gt;</dc:title>
  <dc:subject/>
  <dc:creator>Abdelmeguid, Dalia</dc:creator>
  <cp:keywords/>
  <dc:description/>
  <cp:lastModifiedBy>Abdelmeguid, Dalia</cp:lastModifiedBy>
  <cp:revision>3</cp:revision>
  <cp:lastPrinted>2021-03-19T16:15:00Z</cp:lastPrinted>
  <dcterms:created xsi:type="dcterms:W3CDTF">2022-11-09T15:58:00Z</dcterms:created>
  <dcterms:modified xsi:type="dcterms:W3CDTF">2022-11-30T19:28:00Z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0x010100E6DF8BB993AC3D49A0E192C576BAC4CD</vt:lpwstr>
  </property>
</Properties>
</file>